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CDF8F6" w14:textId="77777777" w:rsidR="00855FF1" w:rsidRPr="00DB502F" w:rsidRDefault="00855FF1" w:rsidP="00855FF1">
      <w:pPr>
        <w:spacing w:after="0" w:line="240" w:lineRule="auto"/>
        <w:rPr>
          <w:rFonts w:cstheme="minorHAnsi"/>
          <w:b/>
          <w:bCs/>
          <w:sz w:val="18"/>
          <w:szCs w:val="18"/>
        </w:rPr>
      </w:pPr>
      <w:r w:rsidRPr="00DB502F">
        <w:rPr>
          <w:rFonts w:cstheme="minorHAnsi"/>
          <w:b/>
          <w:bCs/>
          <w:sz w:val="18"/>
          <w:szCs w:val="18"/>
        </w:rPr>
        <w:t>UNIDAD DE GESTIÓN ACADÉMICA</w:t>
      </w:r>
    </w:p>
    <w:p w14:paraId="6CD4B581" w14:textId="77777777" w:rsidR="00855FF1" w:rsidRPr="00DB502F" w:rsidRDefault="00855FF1" w:rsidP="00855FF1">
      <w:pPr>
        <w:spacing w:after="0" w:line="240" w:lineRule="auto"/>
        <w:rPr>
          <w:rFonts w:cstheme="minorHAnsi"/>
          <w:b/>
          <w:bCs/>
          <w:sz w:val="18"/>
          <w:szCs w:val="18"/>
        </w:rPr>
      </w:pPr>
      <w:r w:rsidRPr="00DB502F">
        <w:rPr>
          <w:rFonts w:cstheme="minorHAnsi"/>
          <w:b/>
          <w:bCs/>
          <w:sz w:val="18"/>
          <w:szCs w:val="18"/>
        </w:rPr>
        <w:t xml:space="preserve">Departamento de </w:t>
      </w:r>
      <w:r>
        <w:rPr>
          <w:rFonts w:cstheme="minorHAnsi"/>
          <w:b/>
          <w:bCs/>
          <w:sz w:val="18"/>
          <w:szCs w:val="18"/>
        </w:rPr>
        <w:tab/>
        <w:t>Primer Ciclo Básico.</w:t>
      </w:r>
      <w:r>
        <w:rPr>
          <w:rFonts w:cstheme="minorHAnsi"/>
          <w:b/>
          <w:bCs/>
          <w:sz w:val="18"/>
          <w:szCs w:val="18"/>
        </w:rPr>
        <w:tab/>
      </w:r>
    </w:p>
    <w:p w14:paraId="17D25296" w14:textId="585E155D" w:rsidR="003C5058" w:rsidRPr="006113FF" w:rsidRDefault="00855FF1" w:rsidP="006113FF">
      <w:pPr>
        <w:spacing w:after="0" w:line="240" w:lineRule="auto"/>
        <w:rPr>
          <w:rFonts w:cstheme="minorHAnsi"/>
          <w:b/>
          <w:bCs/>
          <w:sz w:val="18"/>
          <w:szCs w:val="18"/>
        </w:rPr>
      </w:pPr>
      <w:r w:rsidRPr="00DB502F">
        <w:rPr>
          <w:rFonts w:cstheme="minorHAnsi"/>
          <w:b/>
          <w:bCs/>
          <w:sz w:val="18"/>
          <w:szCs w:val="18"/>
        </w:rPr>
        <w:t>Profes</w:t>
      </w:r>
      <w:r>
        <w:rPr>
          <w:rFonts w:cstheme="minorHAnsi"/>
          <w:b/>
          <w:bCs/>
          <w:sz w:val="18"/>
          <w:szCs w:val="18"/>
        </w:rPr>
        <w:t>ora</w:t>
      </w:r>
      <w:r w:rsidR="00E35A14">
        <w:rPr>
          <w:rFonts w:cstheme="minorHAnsi"/>
          <w:b/>
          <w:bCs/>
          <w:sz w:val="18"/>
          <w:szCs w:val="18"/>
        </w:rPr>
        <w:t>s</w:t>
      </w:r>
      <w:r>
        <w:rPr>
          <w:rFonts w:cstheme="minorHAnsi"/>
          <w:b/>
          <w:bCs/>
          <w:sz w:val="18"/>
          <w:szCs w:val="18"/>
        </w:rPr>
        <w:t>: Carolina Rodriguez</w:t>
      </w:r>
      <w:r w:rsidR="00E35A14">
        <w:rPr>
          <w:rFonts w:cstheme="minorHAnsi"/>
          <w:b/>
          <w:bCs/>
          <w:sz w:val="18"/>
          <w:szCs w:val="18"/>
        </w:rPr>
        <w:t>/ Paola Ramírez</w:t>
      </w:r>
      <w:bookmarkStart w:id="0" w:name="_GoBack"/>
      <w:bookmarkEnd w:id="0"/>
    </w:p>
    <w:tbl>
      <w:tblPr>
        <w:tblpPr w:leftFromText="141" w:rightFromText="141" w:vertAnchor="text" w:horzAnchor="margin" w:tblpY="205"/>
        <w:tblW w:w="0" w:type="auto"/>
        <w:tblLook w:val="01E0" w:firstRow="1" w:lastRow="1" w:firstColumn="1" w:lastColumn="1" w:noHBand="0" w:noVBand="0"/>
      </w:tblPr>
      <w:tblGrid>
        <w:gridCol w:w="9830"/>
      </w:tblGrid>
      <w:tr w:rsidR="00FB2E83" w:rsidRPr="00122774" w14:paraId="3E5E4393" w14:textId="77777777" w:rsidTr="00FB2E83">
        <w:trPr>
          <w:trHeight w:val="378"/>
        </w:trPr>
        <w:tc>
          <w:tcPr>
            <w:tcW w:w="9597" w:type="dxa"/>
          </w:tcPr>
          <w:p w14:paraId="741BA8DF" w14:textId="2CBE0F4F" w:rsidR="00FB2E83" w:rsidRPr="00122774" w:rsidRDefault="00FB2E83" w:rsidP="00FB2E83">
            <w:pPr>
              <w:jc w:val="center"/>
              <w:rPr>
                <w:rFonts w:ascii="Verdana" w:hAnsi="Verdana" w:cs="Arial"/>
                <w:b/>
                <w:bCs/>
              </w:rPr>
            </w:pPr>
            <w:r>
              <w:rPr>
                <w:rFonts w:ascii="Verdana" w:hAnsi="Verdana" w:cs="Arial"/>
                <w:b/>
                <w:bCs/>
              </w:rPr>
              <w:t xml:space="preserve">     </w:t>
            </w:r>
            <w:r>
              <w:fldChar w:fldCharType="begin"/>
            </w:r>
            <w:r>
              <w:instrText xml:space="preserve"> INCLUDEPICTURE "https://logos.textgiraffe.com/logos/logo-name/28857007-designstyle-box-m.png" \* MERGEFORMATINET </w:instrText>
            </w:r>
            <w:r>
              <w:fldChar w:fldCharType="separate"/>
            </w:r>
            <w:r>
              <w:pict w14:anchorId="35348263">
                <v:shape id="_x0000_i1084" type="#_x0000_t75" alt="Efecto de logotipo CAJA.  Efectos de texto coloridos en varios sabores.  Personaliza tu propio texto aquí: https://www.textGiraffe.com/logos/box/" style="width:349.3pt;height:51.3pt">
                  <v:imagedata r:id="rId11" r:href="rId12"/>
                </v:shape>
              </w:pict>
            </w:r>
            <w:r>
              <w:fldChar w:fldCharType="end"/>
            </w:r>
          </w:p>
          <w:tbl>
            <w:tblPr>
              <w:tblStyle w:val="Tablaconcuadrculaclara"/>
              <w:tblpPr w:leftFromText="141" w:rightFromText="141" w:vertAnchor="text" w:horzAnchor="margin" w:tblpY="-67"/>
              <w:tblOverlap w:val="never"/>
              <w:tblW w:w="9649" w:type="dxa"/>
              <w:tblBorders>
                <w:top w:val="single" w:sz="4" w:space="0" w:color="262626" w:themeColor="text1" w:themeTint="D9"/>
                <w:left w:val="single" w:sz="4" w:space="0" w:color="262626" w:themeColor="text1" w:themeTint="D9"/>
                <w:bottom w:val="single" w:sz="4" w:space="0" w:color="262626" w:themeColor="text1" w:themeTint="D9"/>
                <w:right w:val="single" w:sz="4" w:space="0" w:color="262626" w:themeColor="text1" w:themeTint="D9"/>
                <w:insideH w:val="single" w:sz="4" w:space="0" w:color="262626" w:themeColor="text1" w:themeTint="D9"/>
                <w:insideV w:val="single" w:sz="4" w:space="0" w:color="262626" w:themeColor="text1" w:themeTint="D9"/>
              </w:tblBorders>
              <w:tblLook w:val="04A0" w:firstRow="1" w:lastRow="0" w:firstColumn="1" w:lastColumn="0" w:noHBand="0" w:noVBand="1"/>
            </w:tblPr>
            <w:tblGrid>
              <w:gridCol w:w="7297"/>
              <w:gridCol w:w="2352"/>
            </w:tblGrid>
            <w:tr w:rsidR="00FB2E83" w:rsidRPr="00DB502F" w14:paraId="0ED1B21B" w14:textId="77777777" w:rsidTr="00FB2E83">
              <w:trPr>
                <w:trHeight w:val="424"/>
              </w:trPr>
              <w:tc>
                <w:tcPr>
                  <w:tcW w:w="7297" w:type="dxa"/>
                </w:tcPr>
                <w:p w14:paraId="63313820" w14:textId="77777777" w:rsidR="00FB2E83" w:rsidRPr="00FC263D" w:rsidRDefault="00FB2E83" w:rsidP="00FB2E83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FC263D">
                    <w:rPr>
                      <w:rFonts w:cstheme="minorHAnsi"/>
                      <w:sz w:val="24"/>
                      <w:szCs w:val="24"/>
                    </w:rPr>
                    <w:t xml:space="preserve">Nombre: </w:t>
                  </w:r>
                </w:p>
              </w:tc>
              <w:tc>
                <w:tcPr>
                  <w:tcW w:w="2352" w:type="dxa"/>
                </w:tcPr>
                <w:p w14:paraId="7242FC30" w14:textId="77777777" w:rsidR="00FB2E83" w:rsidRPr="00FC263D" w:rsidRDefault="00FB2E83" w:rsidP="00FB2E83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FC263D">
                    <w:rPr>
                      <w:rFonts w:cstheme="minorHAnsi"/>
                      <w:sz w:val="24"/>
                      <w:szCs w:val="24"/>
                    </w:rPr>
                    <w:t xml:space="preserve">Curso: </w:t>
                  </w:r>
                </w:p>
              </w:tc>
            </w:tr>
          </w:tbl>
          <w:p w14:paraId="642A5DC8" w14:textId="38DCB0F8" w:rsidR="00FB2E83" w:rsidRPr="00122774" w:rsidRDefault="00FB2E83" w:rsidP="00FB2E83">
            <w:pPr>
              <w:jc w:val="center"/>
              <w:rPr>
                <w:rFonts w:ascii="Verdana" w:hAnsi="Verdana" w:cs="Arial"/>
                <w:b/>
                <w:bCs/>
              </w:rPr>
            </w:pPr>
          </w:p>
          <w:p w14:paraId="29FD4668" w14:textId="31D936F5" w:rsidR="00FB2E83" w:rsidRDefault="00C56633" w:rsidP="003C5058">
            <w:pPr>
              <w:rPr>
                <w:rFonts w:cstheme="minorHAnsi"/>
                <w:sz w:val="24"/>
                <w:szCs w:val="24"/>
                <w:lang w:val="es-419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25628E6" wp14:editId="2A727294">
                  <wp:simplePos x="0" y="0"/>
                  <wp:positionH relativeFrom="column">
                    <wp:posOffset>500380</wp:posOffset>
                  </wp:positionH>
                  <wp:positionV relativeFrom="paragraph">
                    <wp:posOffset>652054</wp:posOffset>
                  </wp:positionV>
                  <wp:extent cx="4980940" cy="1170940"/>
                  <wp:effectExtent l="0" t="0" r="0" b="0"/>
                  <wp:wrapSquare wrapText="bothSides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10"/>
                          <a:stretch/>
                        </pic:blipFill>
                        <pic:spPr bwMode="auto">
                          <a:xfrm>
                            <a:off x="0" y="0"/>
                            <a:ext cx="4980940" cy="1170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3C5058" w:rsidRPr="003C5058">
              <w:rPr>
                <w:rFonts w:cstheme="minorHAnsi"/>
                <w:sz w:val="24"/>
                <w:szCs w:val="24"/>
                <w:lang w:val="es-419"/>
              </w:rPr>
              <w:t xml:space="preserve">Colorea </w:t>
            </w:r>
            <w:r>
              <w:rPr>
                <w:rFonts w:cstheme="minorHAnsi"/>
                <w:sz w:val="24"/>
                <w:szCs w:val="24"/>
                <w:lang w:val="es-419"/>
              </w:rPr>
              <w:t>el siguiente paisaje</w:t>
            </w:r>
            <w:r w:rsidRPr="003C5058">
              <w:rPr>
                <w:rFonts w:cstheme="minorHAnsi"/>
                <w:sz w:val="24"/>
                <w:szCs w:val="24"/>
                <w:lang w:val="es-419"/>
              </w:rPr>
              <w:t xml:space="preserve"> o</w:t>
            </w:r>
            <w:r w:rsidR="003C5058" w:rsidRPr="003C5058">
              <w:rPr>
                <w:rFonts w:cstheme="minorHAnsi"/>
                <w:sz w:val="24"/>
                <w:szCs w:val="24"/>
                <w:lang w:val="es-419"/>
              </w:rPr>
              <w:t xml:space="preserve"> dibuja</w:t>
            </w:r>
            <w:r>
              <w:rPr>
                <w:rFonts w:cstheme="minorHAnsi"/>
                <w:sz w:val="24"/>
                <w:szCs w:val="24"/>
                <w:lang w:val="es-419"/>
              </w:rPr>
              <w:t xml:space="preserve"> </w:t>
            </w:r>
            <w:r w:rsidR="003C5058" w:rsidRPr="003C5058">
              <w:rPr>
                <w:rFonts w:cstheme="minorHAnsi"/>
                <w:sz w:val="24"/>
                <w:szCs w:val="24"/>
                <w:lang w:val="es-419"/>
              </w:rPr>
              <w:t>en el cuaderno con lápices de colores o scriptos, usando solo líneas rectas, curvas, mixtas, onduladas y espirales (puedes usar solo una línea o mezclarlas todas)</w:t>
            </w:r>
          </w:p>
          <w:p w14:paraId="58BF8DFD" w14:textId="4CCEBA98" w:rsidR="003C5058" w:rsidRDefault="003C5058" w:rsidP="003C5058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289A3133" w14:textId="13B4E251" w:rsidR="003C5058" w:rsidRPr="003C5058" w:rsidRDefault="003C5058" w:rsidP="003C5058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4AA835DB" w14:textId="251ED1E7" w:rsidR="003C5058" w:rsidRDefault="003C5058" w:rsidP="003C50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s-419"/>
        </w:rPr>
      </w:pPr>
      <w:r w:rsidRPr="003C5058">
        <w:rPr>
          <w:rFonts w:ascii="Times New Roman" w:hAnsi="Times New Roman" w:cs="Times New Roman"/>
          <w:color w:val="000000"/>
          <w:sz w:val="24"/>
          <w:szCs w:val="24"/>
          <w:lang w:val="es-419"/>
        </w:rPr>
        <w:t xml:space="preserve"> </w:t>
      </w:r>
    </w:p>
    <w:p w14:paraId="7DA43B43" w14:textId="1E2CBE9D" w:rsidR="00855FF1" w:rsidRPr="006113FF" w:rsidRDefault="003C5058" w:rsidP="003C5058">
      <w:pPr>
        <w:autoSpaceDE w:val="0"/>
        <w:autoSpaceDN w:val="0"/>
        <w:adjustRightInd w:val="0"/>
        <w:spacing w:after="0" w:line="240" w:lineRule="auto"/>
        <w:rPr>
          <w:rFonts w:ascii="Modern Love" w:hAnsi="Modern Love" w:cstheme="minorHAnsi"/>
          <w:b/>
          <w:sz w:val="28"/>
          <w:szCs w:val="28"/>
        </w:rPr>
      </w:pPr>
      <w:r w:rsidRPr="006113FF">
        <w:rPr>
          <w:rFonts w:ascii="Modern Love" w:hAnsi="Modern Love" w:cs="Times New Roman"/>
          <w:color w:val="000000"/>
          <w:sz w:val="28"/>
          <w:szCs w:val="28"/>
          <w:lang w:val="es-419"/>
        </w:rPr>
        <w:t>Observa</w:t>
      </w:r>
      <w:r w:rsidRPr="006113FF">
        <w:rPr>
          <w:rFonts w:ascii="Modern Love" w:hAnsi="Modern Love" w:cs="Times New Roman"/>
          <w:color w:val="000000"/>
          <w:sz w:val="28"/>
          <w:szCs w:val="28"/>
          <w:lang w:val="es-419"/>
        </w:rPr>
        <w:t xml:space="preserve"> el </w:t>
      </w:r>
      <w:r w:rsidRPr="006113FF">
        <w:rPr>
          <w:rFonts w:ascii="Modern Love" w:hAnsi="Modern Love" w:cs="Times New Roman"/>
          <w:color w:val="000000"/>
          <w:sz w:val="28"/>
          <w:szCs w:val="28"/>
          <w:lang w:val="es-419"/>
        </w:rPr>
        <w:t xml:space="preserve">siguiente ejemplo para </w:t>
      </w:r>
      <w:r w:rsidR="00C56633" w:rsidRPr="006113FF">
        <w:rPr>
          <w:rFonts w:ascii="Modern Love" w:hAnsi="Modern Love" w:cs="Times New Roman"/>
          <w:color w:val="000000"/>
          <w:sz w:val="28"/>
          <w:szCs w:val="28"/>
          <w:lang w:val="es-419"/>
        </w:rPr>
        <w:t>que puedas</w:t>
      </w:r>
      <w:r w:rsidRPr="006113FF">
        <w:rPr>
          <w:rFonts w:ascii="Modern Love" w:hAnsi="Modern Love" w:cs="Times New Roman"/>
          <w:color w:val="000000"/>
          <w:sz w:val="28"/>
          <w:szCs w:val="28"/>
          <w:lang w:val="es-419"/>
        </w:rPr>
        <w:t xml:space="preserve"> guiarte:</w:t>
      </w:r>
    </w:p>
    <w:p w14:paraId="2EF8A5DC" w14:textId="3AD74BB7" w:rsidR="00E9585C" w:rsidRDefault="006113FF" w:rsidP="00E9585C">
      <w:pPr>
        <w:tabs>
          <w:tab w:val="left" w:pos="2136"/>
        </w:tabs>
        <w:rPr>
          <w:rFonts w:cstheme="minorHAnsi"/>
          <w:sz w:val="26"/>
          <w:szCs w:val="26"/>
          <w:lang w:val="es-419"/>
        </w:rPr>
      </w:pPr>
      <w:r w:rsidRPr="003C5058">
        <w:rPr>
          <w:rFonts w:cstheme="minorHAnsi"/>
          <w:noProof/>
          <w:sz w:val="26"/>
          <w:szCs w:val="26"/>
          <w:lang w:val="es-419"/>
        </w:rPr>
        <w:drawing>
          <wp:anchor distT="0" distB="0" distL="114300" distR="114300" simplePos="0" relativeHeight="251659264" behindDoc="0" locked="0" layoutInCell="1" allowOverlap="1" wp14:anchorId="3165AD76" wp14:editId="66BD9D62">
            <wp:simplePos x="0" y="0"/>
            <wp:positionH relativeFrom="column">
              <wp:posOffset>-11460</wp:posOffset>
            </wp:positionH>
            <wp:positionV relativeFrom="paragraph">
              <wp:posOffset>54113</wp:posOffset>
            </wp:positionV>
            <wp:extent cx="5618603" cy="3420020"/>
            <wp:effectExtent l="0" t="0" r="127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5" t="3488" r="3386" b="5845"/>
                    <a:stretch/>
                  </pic:blipFill>
                  <pic:spPr bwMode="auto">
                    <a:xfrm>
                      <a:off x="0" y="0"/>
                      <a:ext cx="5618603" cy="342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55FF1">
        <w:rPr>
          <w:rFonts w:cstheme="minorHAnsi"/>
          <w:sz w:val="26"/>
          <w:szCs w:val="26"/>
          <w:lang w:val="es-419"/>
        </w:rPr>
        <w:t xml:space="preserve"> </w:t>
      </w:r>
    </w:p>
    <w:p w14:paraId="4C9F112A" w14:textId="43F2208B" w:rsidR="003C5058" w:rsidRDefault="003C5058" w:rsidP="00E9585C">
      <w:pPr>
        <w:tabs>
          <w:tab w:val="left" w:pos="2136"/>
        </w:tabs>
        <w:rPr>
          <w:noProof/>
        </w:rPr>
      </w:pPr>
    </w:p>
    <w:p w14:paraId="5C55E898" w14:textId="367DB7C7" w:rsidR="003C5058" w:rsidRDefault="003C5058" w:rsidP="003C5058">
      <w:pPr>
        <w:rPr>
          <w:rFonts w:cstheme="minorHAnsi"/>
          <w:sz w:val="26"/>
          <w:szCs w:val="26"/>
          <w:lang w:val="es-419"/>
        </w:rPr>
      </w:pPr>
    </w:p>
    <w:p w14:paraId="5707FC55" w14:textId="77777777" w:rsidR="006113FF" w:rsidRDefault="006113FF" w:rsidP="006113FF">
      <w:pPr>
        <w:spacing w:after="0" w:line="240" w:lineRule="auto"/>
        <w:rPr>
          <w:rFonts w:cstheme="minorHAnsi"/>
          <w:sz w:val="26"/>
          <w:szCs w:val="26"/>
          <w:lang w:val="es-419"/>
        </w:rPr>
      </w:pPr>
    </w:p>
    <w:p w14:paraId="7F3C50AD" w14:textId="77777777" w:rsidR="006113FF" w:rsidRDefault="006113FF" w:rsidP="006113FF">
      <w:pPr>
        <w:spacing w:after="0" w:line="240" w:lineRule="auto"/>
        <w:rPr>
          <w:rFonts w:cstheme="minorHAnsi"/>
          <w:sz w:val="26"/>
          <w:szCs w:val="26"/>
          <w:lang w:val="es-419"/>
        </w:rPr>
      </w:pPr>
    </w:p>
    <w:p w14:paraId="59E32EE3" w14:textId="440AAACD" w:rsidR="006113FF" w:rsidRDefault="006113FF" w:rsidP="006113FF">
      <w:pPr>
        <w:spacing w:after="0" w:line="240" w:lineRule="auto"/>
        <w:rPr>
          <w:rFonts w:cstheme="minorHAnsi"/>
          <w:sz w:val="26"/>
          <w:szCs w:val="26"/>
          <w:lang w:val="es-419"/>
        </w:rPr>
      </w:pPr>
    </w:p>
    <w:p w14:paraId="13113057" w14:textId="51290009" w:rsidR="006113FF" w:rsidRDefault="006113FF" w:rsidP="006113FF">
      <w:pPr>
        <w:spacing w:after="0" w:line="240" w:lineRule="auto"/>
        <w:rPr>
          <w:rFonts w:cstheme="minorHAnsi"/>
          <w:sz w:val="26"/>
          <w:szCs w:val="26"/>
          <w:lang w:val="es-419"/>
        </w:rPr>
      </w:pPr>
    </w:p>
    <w:p w14:paraId="40C1F525" w14:textId="278699AD" w:rsidR="006113FF" w:rsidRDefault="006113FF" w:rsidP="006113FF">
      <w:pPr>
        <w:spacing w:after="0" w:line="240" w:lineRule="auto"/>
        <w:rPr>
          <w:rFonts w:cstheme="minorHAnsi"/>
          <w:sz w:val="26"/>
          <w:szCs w:val="26"/>
          <w:lang w:val="es-419"/>
        </w:rPr>
      </w:pPr>
    </w:p>
    <w:p w14:paraId="7DA74F96" w14:textId="77777777" w:rsidR="006113FF" w:rsidRDefault="006113FF" w:rsidP="006113FF">
      <w:pPr>
        <w:spacing w:after="0" w:line="240" w:lineRule="auto"/>
        <w:rPr>
          <w:rFonts w:cstheme="minorHAnsi"/>
          <w:sz w:val="26"/>
          <w:szCs w:val="26"/>
          <w:lang w:val="es-419"/>
        </w:rPr>
      </w:pPr>
    </w:p>
    <w:p w14:paraId="5BE7BF9D" w14:textId="77777777" w:rsidR="006113FF" w:rsidRDefault="006113FF" w:rsidP="006113FF">
      <w:pPr>
        <w:spacing w:after="0" w:line="240" w:lineRule="auto"/>
        <w:rPr>
          <w:rFonts w:cstheme="minorHAnsi"/>
          <w:sz w:val="26"/>
          <w:szCs w:val="26"/>
          <w:lang w:val="es-419"/>
        </w:rPr>
      </w:pPr>
    </w:p>
    <w:p w14:paraId="21F03F47" w14:textId="19A483DD" w:rsidR="006113FF" w:rsidRDefault="006113FF" w:rsidP="006113FF">
      <w:pPr>
        <w:spacing w:after="0" w:line="240" w:lineRule="auto"/>
        <w:rPr>
          <w:rFonts w:cstheme="minorHAnsi"/>
          <w:sz w:val="26"/>
          <w:szCs w:val="26"/>
          <w:lang w:val="es-419"/>
        </w:rPr>
      </w:pPr>
    </w:p>
    <w:p w14:paraId="72F2E8F2" w14:textId="0B8BE28A" w:rsidR="006113FF" w:rsidRDefault="006113FF" w:rsidP="006113FF">
      <w:pPr>
        <w:spacing w:after="0" w:line="240" w:lineRule="auto"/>
        <w:rPr>
          <w:rFonts w:cstheme="minorHAnsi"/>
          <w:sz w:val="26"/>
          <w:szCs w:val="26"/>
          <w:lang w:val="es-419"/>
        </w:rPr>
      </w:pPr>
    </w:p>
    <w:p w14:paraId="77EFE529" w14:textId="572D90FF" w:rsidR="006113FF" w:rsidRDefault="006113FF" w:rsidP="006113FF">
      <w:pPr>
        <w:spacing w:after="0" w:line="240" w:lineRule="auto"/>
        <w:rPr>
          <w:rFonts w:cstheme="minorHAnsi"/>
          <w:sz w:val="26"/>
          <w:szCs w:val="26"/>
          <w:lang w:val="es-419"/>
        </w:rPr>
      </w:pPr>
    </w:p>
    <w:p w14:paraId="68F4E597" w14:textId="217B2F57" w:rsidR="006113FF" w:rsidRDefault="006113FF" w:rsidP="006113FF">
      <w:pPr>
        <w:spacing w:after="0" w:line="240" w:lineRule="auto"/>
        <w:rPr>
          <w:rFonts w:cstheme="minorHAnsi"/>
          <w:sz w:val="26"/>
          <w:szCs w:val="26"/>
          <w:lang w:val="es-419"/>
        </w:rPr>
      </w:pPr>
    </w:p>
    <w:p w14:paraId="4BEFB84B" w14:textId="027488BB" w:rsidR="006113FF" w:rsidRDefault="006113FF" w:rsidP="006113FF">
      <w:pPr>
        <w:spacing w:after="0" w:line="240" w:lineRule="auto"/>
        <w:rPr>
          <w:rFonts w:cstheme="minorHAnsi"/>
          <w:sz w:val="26"/>
          <w:szCs w:val="26"/>
          <w:lang w:val="es-419"/>
        </w:rPr>
      </w:pPr>
    </w:p>
    <w:p w14:paraId="3AEA17DA" w14:textId="0DDB4E72" w:rsidR="006113FF" w:rsidRDefault="00C56633" w:rsidP="006113FF">
      <w:pPr>
        <w:spacing w:after="0" w:line="240" w:lineRule="auto"/>
        <w:rPr>
          <w:rFonts w:ascii="Arial" w:hAnsi="Arial" w:cs="Arial"/>
          <w:lang w:val="es-ES_tradnl"/>
        </w:rPr>
      </w:pPr>
      <w:r>
        <w:rPr>
          <w:rFonts w:ascii="Arial" w:hAnsi="Arial" w:cs="Arial"/>
          <w:noProof/>
          <w:lang w:val="es-ES_tradnl"/>
        </w:rPr>
        <w:drawing>
          <wp:anchor distT="0" distB="0" distL="114300" distR="114300" simplePos="0" relativeHeight="251667456" behindDoc="0" locked="0" layoutInCell="1" allowOverlap="1" wp14:anchorId="7F174661" wp14:editId="5C22B633">
            <wp:simplePos x="0" y="0"/>
            <wp:positionH relativeFrom="column">
              <wp:posOffset>1040239</wp:posOffset>
            </wp:positionH>
            <wp:positionV relativeFrom="paragraph">
              <wp:posOffset>43662</wp:posOffset>
            </wp:positionV>
            <wp:extent cx="475615" cy="481330"/>
            <wp:effectExtent l="0" t="0" r="635" b="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3FF">
        <w:rPr>
          <w:noProof/>
        </w:rPr>
        <w:drawing>
          <wp:anchor distT="0" distB="0" distL="114300" distR="114300" simplePos="0" relativeHeight="251665408" behindDoc="1" locked="0" layoutInCell="1" allowOverlap="1" wp14:anchorId="5E03F39E" wp14:editId="53F64647">
            <wp:simplePos x="0" y="0"/>
            <wp:positionH relativeFrom="column">
              <wp:posOffset>1808725</wp:posOffset>
            </wp:positionH>
            <wp:positionV relativeFrom="paragraph">
              <wp:posOffset>160020</wp:posOffset>
            </wp:positionV>
            <wp:extent cx="2115185" cy="363855"/>
            <wp:effectExtent l="0" t="0" r="0" b="0"/>
            <wp:wrapTight wrapText="bothSides">
              <wp:wrapPolygon edited="0">
                <wp:start x="11867" y="0"/>
                <wp:lineTo x="0" y="0"/>
                <wp:lineTo x="0" y="20356"/>
                <wp:lineTo x="21399" y="20356"/>
                <wp:lineTo x="21399" y="0"/>
                <wp:lineTo x="13228" y="0"/>
                <wp:lineTo x="11867" y="0"/>
              </wp:wrapPolygon>
            </wp:wrapTight>
            <wp:docPr id="10" name="Imagen 10" descr="Efecto de logotipo GIRLISH.  Efectos de texto coloridos en varios sabores.  Personaliza tu propio texto aquí: https://www.textgiraffe.com/logos/girlish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Efecto de logotipo GIRLISH.  Efectos de texto coloridos en varios sabores.  Personaliza tu propio texto aquí: https://www.textgiraffe.com/logos/girlish/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1" t="32336" r="221" b="22582"/>
                    <a:stretch/>
                  </pic:blipFill>
                  <pic:spPr bwMode="auto">
                    <a:xfrm>
                      <a:off x="0" y="0"/>
                      <a:ext cx="2115185" cy="36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113FF" w:rsidRPr="006113FF">
        <w:rPr>
          <w:rFonts w:cstheme="minorHAnsi"/>
          <w:sz w:val="26"/>
          <w:szCs w:val="26"/>
          <w:lang w:val="es-419"/>
        </w:rPr>
        <w:t xml:space="preserve"> </w:t>
      </w:r>
    </w:p>
    <w:p w14:paraId="1400A053" w14:textId="7E06B9E0" w:rsidR="006113FF" w:rsidRPr="006113FF" w:rsidRDefault="006113FF" w:rsidP="006113FF">
      <w:pPr>
        <w:spacing w:after="0" w:line="240" w:lineRule="auto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 </w:t>
      </w:r>
    </w:p>
    <w:p w14:paraId="41A1DFF6" w14:textId="0C6BE894" w:rsidR="006113FF" w:rsidRDefault="006113FF" w:rsidP="006113FF">
      <w:pPr>
        <w:spacing w:after="0" w:line="240" w:lineRule="auto"/>
        <w:ind w:left="360"/>
        <w:rPr>
          <w:rFonts w:ascii="Arial" w:hAnsi="Arial" w:cs="Arial"/>
          <w:lang w:val="es-ES_tradnl"/>
        </w:rPr>
      </w:pPr>
    </w:p>
    <w:p w14:paraId="1A7945A6" w14:textId="07FD8F6F" w:rsidR="006113FF" w:rsidRPr="001E6DA0" w:rsidRDefault="006113FF" w:rsidP="006113FF">
      <w:pPr>
        <w:spacing w:after="0" w:line="240" w:lineRule="auto"/>
        <w:ind w:left="360"/>
        <w:rPr>
          <w:rFonts w:ascii="Arial" w:hAnsi="Arial" w:cs="Arial"/>
          <w:lang w:val="es-ES_tradnl"/>
        </w:rPr>
      </w:pPr>
    </w:p>
    <w:p w14:paraId="7A19AB11" w14:textId="2167B8FE" w:rsidR="006113FF" w:rsidRPr="001E6DA0" w:rsidRDefault="00C56633" w:rsidP="006113FF">
      <w:pPr>
        <w:spacing w:after="0" w:line="240" w:lineRule="auto"/>
        <w:ind w:left="360"/>
        <w:rPr>
          <w:rFonts w:ascii="Arial" w:hAnsi="Arial" w:cs="Arial"/>
          <w:lang w:val="es-ES_tradnl"/>
        </w:rPr>
      </w:pPr>
      <w:r w:rsidRPr="00BF3537">
        <w:rPr>
          <w:rFonts w:ascii="Arial" w:hAnsi="Arial" w:cs="Arial"/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03319C81" wp14:editId="4A4825B9">
            <wp:simplePos x="0" y="0"/>
            <wp:positionH relativeFrom="column">
              <wp:posOffset>-16554</wp:posOffset>
            </wp:positionH>
            <wp:positionV relativeFrom="paragraph">
              <wp:posOffset>102563</wp:posOffset>
            </wp:positionV>
            <wp:extent cx="3106420" cy="826135"/>
            <wp:effectExtent l="0" t="0" r="0" b="0"/>
            <wp:wrapSquare wrapText="bothSides"/>
            <wp:docPr id="6" name="Imagen 6" descr="Descripción: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Descripción: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196"/>
                    <a:stretch/>
                  </pic:blipFill>
                  <pic:spPr bwMode="auto">
                    <a:xfrm>
                      <a:off x="0" y="0"/>
                      <a:ext cx="3106420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C4AF0D" w14:textId="405DA0E4" w:rsidR="006113FF" w:rsidRPr="001E6DA0" w:rsidRDefault="006113FF" w:rsidP="006113FF">
      <w:pPr>
        <w:spacing w:after="0" w:line="240" w:lineRule="auto"/>
        <w:rPr>
          <w:rFonts w:ascii="Arial" w:hAnsi="Arial" w:cs="Arial"/>
          <w:lang w:val="es-ES_tradnl"/>
        </w:rPr>
      </w:pPr>
      <w:r w:rsidRPr="00BF3537">
        <w:rPr>
          <w:rFonts w:ascii="Arial" w:hAnsi="Arial" w:cs="Arial"/>
          <w:noProof/>
          <w:lang w:eastAsia="es-CL"/>
        </w:rPr>
        <w:drawing>
          <wp:anchor distT="0" distB="0" distL="114300" distR="114300" simplePos="0" relativeHeight="251662336" behindDoc="0" locked="0" layoutInCell="1" allowOverlap="1" wp14:anchorId="45EC87F6" wp14:editId="6D8766BA">
            <wp:simplePos x="0" y="0"/>
            <wp:positionH relativeFrom="column">
              <wp:posOffset>3538993</wp:posOffset>
            </wp:positionH>
            <wp:positionV relativeFrom="paragraph">
              <wp:posOffset>104767</wp:posOffset>
            </wp:positionV>
            <wp:extent cx="2235835" cy="473710"/>
            <wp:effectExtent l="0" t="0" r="0" b="0"/>
            <wp:wrapSquare wrapText="bothSides"/>
            <wp:docPr id="7" name="Imagen 7" descr="Descripción: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Descripción: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371" r="28007" b="-2333"/>
                    <a:stretch/>
                  </pic:blipFill>
                  <pic:spPr bwMode="auto">
                    <a:xfrm>
                      <a:off x="0" y="0"/>
                      <a:ext cx="2235835" cy="47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7C5393" w14:textId="1B0F856F" w:rsidR="006113FF" w:rsidRPr="001E6DA0" w:rsidRDefault="006113FF" w:rsidP="006113FF">
      <w:pPr>
        <w:spacing w:after="0" w:line="240" w:lineRule="auto"/>
        <w:rPr>
          <w:rFonts w:ascii="Arial" w:hAnsi="Arial" w:cs="Arial"/>
          <w:lang w:val="es-ES_tradnl"/>
        </w:rPr>
      </w:pPr>
    </w:p>
    <w:p w14:paraId="2D9EFDAE" w14:textId="34A8503E" w:rsidR="006113FF" w:rsidRDefault="006113FF" w:rsidP="006113FF">
      <w:pPr>
        <w:spacing w:after="0" w:line="240" w:lineRule="auto"/>
        <w:rPr>
          <w:rFonts w:ascii="Arial" w:hAnsi="Arial" w:cs="Arial"/>
          <w:lang w:val="es-ES_tradnl"/>
        </w:rPr>
      </w:pPr>
    </w:p>
    <w:p w14:paraId="4776B66E" w14:textId="1B972CD6" w:rsidR="006113FF" w:rsidRDefault="006113FF" w:rsidP="006113FF">
      <w:pPr>
        <w:spacing w:after="0" w:line="240" w:lineRule="auto"/>
        <w:rPr>
          <w:rFonts w:ascii="Arial" w:hAnsi="Arial" w:cs="Arial"/>
          <w:lang w:val="es-ES_tradnl"/>
        </w:rPr>
      </w:pPr>
    </w:p>
    <w:p w14:paraId="304178F9" w14:textId="6D7A402D" w:rsidR="006113FF" w:rsidRDefault="006113FF" w:rsidP="006113FF">
      <w:pPr>
        <w:spacing w:after="0" w:line="240" w:lineRule="auto"/>
        <w:rPr>
          <w:rFonts w:ascii="Arial" w:hAnsi="Arial" w:cs="Arial"/>
          <w:lang w:val="es-ES_tradnl"/>
        </w:rPr>
      </w:pPr>
    </w:p>
    <w:p w14:paraId="599C58CE" w14:textId="1FB56B1F" w:rsidR="00C56633" w:rsidRPr="00C56633" w:rsidRDefault="00C56633" w:rsidP="00C56633">
      <w:pPr>
        <w:rPr>
          <w:rFonts w:ascii="Arial" w:hAnsi="Arial" w:cs="Arial"/>
          <w:lang w:val="es-ES_tradnl"/>
        </w:rPr>
      </w:pPr>
      <w:r w:rsidRPr="00BF3537">
        <w:rPr>
          <w:rFonts w:ascii="Arial" w:hAnsi="Arial" w:cs="Arial"/>
          <w:noProof/>
          <w:lang w:eastAsia="es-CL"/>
        </w:rPr>
        <w:drawing>
          <wp:anchor distT="0" distB="0" distL="114300" distR="114300" simplePos="0" relativeHeight="251664384" behindDoc="0" locked="0" layoutInCell="1" allowOverlap="1" wp14:anchorId="0AC28E06" wp14:editId="467EA0BC">
            <wp:simplePos x="0" y="0"/>
            <wp:positionH relativeFrom="column">
              <wp:posOffset>1445390</wp:posOffset>
            </wp:positionH>
            <wp:positionV relativeFrom="paragraph">
              <wp:posOffset>15240</wp:posOffset>
            </wp:positionV>
            <wp:extent cx="3106420" cy="1651000"/>
            <wp:effectExtent l="0" t="0" r="0" b="6350"/>
            <wp:wrapSquare wrapText="bothSides"/>
            <wp:docPr id="8" name="Imagen 8" descr="Descripción: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Descripción: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76" b="16237"/>
                    <a:stretch/>
                  </pic:blipFill>
                  <pic:spPr bwMode="auto">
                    <a:xfrm>
                      <a:off x="0" y="0"/>
                      <a:ext cx="310642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A3C564" w14:textId="04D886F1" w:rsidR="00C56633" w:rsidRPr="00C56633" w:rsidRDefault="00C56633" w:rsidP="00C56633">
      <w:pPr>
        <w:rPr>
          <w:rFonts w:ascii="Arial" w:hAnsi="Arial" w:cs="Arial"/>
          <w:lang w:val="es-ES_tradnl"/>
        </w:rPr>
      </w:pPr>
    </w:p>
    <w:p w14:paraId="01BD778A" w14:textId="5C9F8E25" w:rsidR="00C56633" w:rsidRPr="00C56633" w:rsidRDefault="00C56633" w:rsidP="00C56633">
      <w:pPr>
        <w:rPr>
          <w:rFonts w:ascii="Arial" w:hAnsi="Arial" w:cs="Arial"/>
          <w:lang w:val="es-ES_tradnl"/>
        </w:rPr>
      </w:pPr>
    </w:p>
    <w:p w14:paraId="701D174E" w14:textId="2713F177" w:rsidR="00C56633" w:rsidRPr="00C56633" w:rsidRDefault="00C56633" w:rsidP="00C56633">
      <w:pPr>
        <w:rPr>
          <w:rFonts w:ascii="Arial" w:hAnsi="Arial" w:cs="Arial"/>
          <w:lang w:val="es-ES_tradnl"/>
        </w:rPr>
      </w:pPr>
    </w:p>
    <w:p w14:paraId="43232BE3" w14:textId="521376AE" w:rsidR="00C56633" w:rsidRPr="00C56633" w:rsidRDefault="00C56633" w:rsidP="00C56633">
      <w:pPr>
        <w:rPr>
          <w:rFonts w:ascii="Arial" w:hAnsi="Arial" w:cs="Arial"/>
          <w:lang w:val="es-ES_tradnl"/>
        </w:rPr>
      </w:pPr>
    </w:p>
    <w:p w14:paraId="5ACAA838" w14:textId="5175FF2E" w:rsidR="006113FF" w:rsidRPr="001E6DA0" w:rsidRDefault="006113FF" w:rsidP="006113FF">
      <w:pPr>
        <w:spacing w:after="0" w:line="240" w:lineRule="auto"/>
        <w:rPr>
          <w:rFonts w:ascii="Arial" w:hAnsi="Arial" w:cs="Arial"/>
          <w:lang w:val="es-ES_tradnl"/>
        </w:rPr>
      </w:pPr>
    </w:p>
    <w:p w14:paraId="09DE38F3" w14:textId="38AE3987" w:rsidR="006113FF" w:rsidRDefault="00C56633" w:rsidP="003C5058">
      <w:pPr>
        <w:rPr>
          <w:rFonts w:cstheme="minorHAnsi"/>
          <w:sz w:val="26"/>
          <w:szCs w:val="26"/>
          <w:lang w:val="es-419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4B7CD77" wp14:editId="64C9715B">
            <wp:simplePos x="0" y="0"/>
            <wp:positionH relativeFrom="column">
              <wp:posOffset>-2209165</wp:posOffset>
            </wp:positionH>
            <wp:positionV relativeFrom="paragraph">
              <wp:posOffset>2207895</wp:posOffset>
            </wp:positionV>
            <wp:extent cx="10479405" cy="6503035"/>
            <wp:effectExtent l="45085" t="31115" r="43180" b="43180"/>
            <wp:wrapSquare wrapText="bothSides"/>
            <wp:docPr id="13" name="Imagen 13" descr="dibujos del paisaje natural y para colorear - Buscar con Google | Coloring  pages, Forest coloring pages, Coloring pages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ibujos del paisaje natural y para colorear - Buscar con Google | Coloring  pages, Forest coloring pages, Coloring pages na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05"/>
                    <a:stretch/>
                  </pic:blipFill>
                  <pic:spPr bwMode="auto">
                    <a:xfrm rot="5400000">
                      <a:off x="0" y="0"/>
                      <a:ext cx="10479405" cy="65030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sz w:val="26"/>
          <w:szCs w:val="26"/>
          <w:lang w:val="es-419"/>
        </w:rPr>
        <w:t xml:space="preserve"> </w:t>
      </w:r>
    </w:p>
    <w:p w14:paraId="2D255BE4" w14:textId="2BE2485E" w:rsidR="00C56633" w:rsidRDefault="0019184F" w:rsidP="00C56633">
      <w:pPr>
        <w:rPr>
          <w:rFonts w:cstheme="minorHAnsi"/>
          <w:sz w:val="26"/>
          <w:szCs w:val="26"/>
          <w:lang w:val="es-419"/>
        </w:rPr>
      </w:pPr>
      <w:r>
        <w:rPr>
          <w:rFonts w:cstheme="minorHAnsi"/>
          <w:noProof/>
          <w:sz w:val="26"/>
          <w:szCs w:val="26"/>
          <w:lang w:val="es-419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FF03C2" wp14:editId="4106D075">
                <wp:simplePos x="0" y="0"/>
                <wp:positionH relativeFrom="column">
                  <wp:posOffset>28187</wp:posOffset>
                </wp:positionH>
                <wp:positionV relativeFrom="paragraph">
                  <wp:posOffset>268359</wp:posOffset>
                </wp:positionV>
                <wp:extent cx="5981700" cy="990352"/>
                <wp:effectExtent l="19050" t="19050" r="19050" b="19685"/>
                <wp:wrapNone/>
                <wp:docPr id="16" name="Rectángulo: esquinas redondeada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00" cy="990352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D6CD30" id="Rectángulo: esquinas redondeadas 16" o:spid="_x0000_s1026" style="position:absolute;margin-left:2.2pt;margin-top:21.15pt;width:471pt;height:78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" filled="f" strokecolor="#4bacc6 [3208]" strokeweight="2.25pt"/>
            </w:pict>
          </mc:Fallback>
        </mc:AlternateContent>
      </w:r>
    </w:p>
    <w:p w14:paraId="7065CED9" w14:textId="6C6CB295" w:rsidR="0019184F" w:rsidRPr="00E35A14" w:rsidRDefault="0019184F" w:rsidP="00E35A14">
      <w:pPr>
        <w:spacing w:after="0" w:line="240" w:lineRule="auto"/>
        <w:rPr>
          <w:rFonts w:ascii="Modern Love" w:hAnsi="Modern Love" w:cs="KGEmpireofDirt"/>
          <w:sz w:val="44"/>
          <w:szCs w:val="44"/>
          <w:lang w:val="es-419"/>
        </w:rPr>
      </w:pPr>
      <w:r>
        <w:rPr>
          <w:rFonts w:ascii="Modern Love" w:hAnsi="Modern Love" w:cs="KGEmpireofDirt"/>
          <w:sz w:val="52"/>
          <w:szCs w:val="52"/>
          <w:lang w:val="es-419"/>
        </w:rPr>
        <w:t xml:space="preserve">  </w:t>
      </w:r>
      <w:r w:rsidR="00E35A14">
        <w:rPr>
          <w:rFonts w:ascii="Modern Love" w:hAnsi="Modern Love" w:cs="KGEmpireofDirt"/>
          <w:sz w:val="52"/>
          <w:szCs w:val="52"/>
          <w:lang w:val="es-419"/>
        </w:rPr>
        <w:t xml:space="preserve">                 </w:t>
      </w:r>
      <w:r w:rsidRPr="00E35A14">
        <w:rPr>
          <w:rFonts w:ascii="Modern Love" w:hAnsi="Modern Love" w:cs="KGEmpireofDirt"/>
          <w:sz w:val="44"/>
          <w:szCs w:val="44"/>
          <w:lang w:val="es-419"/>
        </w:rPr>
        <w:t xml:space="preserve">AUTOEVALUACIÓN: </w:t>
      </w:r>
    </w:p>
    <w:p w14:paraId="06067FDA" w14:textId="7A15024D" w:rsidR="00C56633" w:rsidRPr="00E35A14" w:rsidRDefault="0019184F" w:rsidP="00E35A14">
      <w:pPr>
        <w:spacing w:after="0" w:line="240" w:lineRule="auto"/>
        <w:rPr>
          <w:rFonts w:ascii="Modern Love" w:hAnsi="Modern Love" w:cstheme="minorHAnsi"/>
          <w:sz w:val="40"/>
          <w:szCs w:val="40"/>
          <w:lang w:val="es-419"/>
        </w:rPr>
      </w:pPr>
      <w:r w:rsidRPr="00E35A14">
        <w:rPr>
          <w:rFonts w:ascii="Modern Love" w:hAnsi="Modern Love" w:cs="KGEmpireofDirt"/>
          <w:sz w:val="44"/>
          <w:szCs w:val="44"/>
          <w:lang w:val="es-419"/>
        </w:rPr>
        <w:t xml:space="preserve">     </w:t>
      </w:r>
      <w:r w:rsidR="00E35A14">
        <w:rPr>
          <w:rFonts w:ascii="Modern Love" w:hAnsi="Modern Love" w:cs="KGEmpireofDirt"/>
          <w:sz w:val="44"/>
          <w:szCs w:val="44"/>
          <w:lang w:val="es-419"/>
        </w:rPr>
        <w:t xml:space="preserve">       </w:t>
      </w:r>
      <w:r w:rsidRPr="00E35A14">
        <w:rPr>
          <w:rFonts w:ascii="Modern Love" w:hAnsi="Modern Love" w:cs="KGEmpireofDirt"/>
          <w:sz w:val="40"/>
          <w:szCs w:val="40"/>
          <w:lang w:val="es-419"/>
        </w:rPr>
        <w:t>¿CÓMO TRABAJÉ E</w:t>
      </w:r>
      <w:r w:rsidRPr="00E35A14">
        <w:rPr>
          <w:rFonts w:ascii="Modern Love" w:hAnsi="Modern Love" w:cs="KGEmpireofDirt"/>
          <w:sz w:val="40"/>
          <w:szCs w:val="40"/>
          <w:lang w:val="es-419"/>
        </w:rPr>
        <w:t>N LA CLASE</w:t>
      </w:r>
      <w:r w:rsidRPr="00E35A14">
        <w:rPr>
          <w:rFonts w:ascii="Modern Love" w:hAnsi="Modern Love" w:cs="KGEmpireofDirt"/>
          <w:sz w:val="40"/>
          <w:szCs w:val="40"/>
          <w:lang w:val="es-419"/>
        </w:rPr>
        <w:t>?</w:t>
      </w:r>
    </w:p>
    <w:p w14:paraId="7B0D1AA3" w14:textId="77777777" w:rsidR="00E35A14" w:rsidRDefault="00E35A14" w:rsidP="0019184F">
      <w:pPr>
        <w:autoSpaceDE w:val="0"/>
        <w:autoSpaceDN w:val="0"/>
        <w:adjustRightInd w:val="0"/>
        <w:spacing w:after="0" w:line="240" w:lineRule="auto"/>
        <w:jc w:val="both"/>
        <w:rPr>
          <w:rFonts w:ascii="SF Cartoonist Hand" w:hAnsi="SF Cartoonist Hand" w:cs="KGEmpireofDirt"/>
          <w:sz w:val="36"/>
          <w:szCs w:val="36"/>
          <w:lang w:val="es-419"/>
        </w:rPr>
      </w:pPr>
    </w:p>
    <w:p w14:paraId="3DA6694C" w14:textId="0FD50AD4" w:rsidR="0019184F" w:rsidRPr="0019184F" w:rsidRDefault="0019184F" w:rsidP="0019184F">
      <w:pPr>
        <w:autoSpaceDE w:val="0"/>
        <w:autoSpaceDN w:val="0"/>
        <w:adjustRightInd w:val="0"/>
        <w:spacing w:after="0" w:line="240" w:lineRule="auto"/>
        <w:jc w:val="both"/>
        <w:rPr>
          <w:rFonts w:ascii="SF Cartoonist Hand" w:hAnsi="SF Cartoonist Hand" w:cs="KGEmpireofDirt"/>
          <w:sz w:val="36"/>
          <w:szCs w:val="36"/>
          <w:lang w:val="es-419"/>
        </w:rPr>
      </w:pPr>
      <w:r w:rsidRPr="0019184F">
        <w:rPr>
          <w:rFonts w:ascii="SF Cartoonist Hand" w:hAnsi="SF Cartoonist Hand" w:cs="KGEmpireofDirt"/>
          <w:sz w:val="36"/>
          <w:szCs w:val="36"/>
          <w:lang w:val="es-419"/>
        </w:rPr>
        <w:t xml:space="preserve">Para esta autoevaluación, los </w:t>
      </w:r>
      <w:r w:rsidRPr="0019184F">
        <w:rPr>
          <w:rFonts w:ascii="SF Cartoonist Hand" w:hAnsi="SF Cartoonist Hand" w:cs="KGEmpireofDirt"/>
          <w:sz w:val="36"/>
          <w:szCs w:val="36"/>
          <w:lang w:val="es-419"/>
        </w:rPr>
        <w:t>estudiantes</w:t>
      </w:r>
      <w:r w:rsidRPr="0019184F">
        <w:rPr>
          <w:rFonts w:ascii="SF Cartoonist Hand" w:hAnsi="SF Cartoonist Hand" w:cs="KGEmpireofDirt"/>
          <w:sz w:val="36"/>
          <w:szCs w:val="36"/>
          <w:lang w:val="es-419"/>
        </w:rPr>
        <w:t xml:space="preserve"> deberán reflexionar sobre su desempeño y evaluarse en</w:t>
      </w:r>
      <w:r w:rsidRPr="0019184F">
        <w:rPr>
          <w:rFonts w:ascii="SF Cartoonist Hand" w:hAnsi="SF Cartoonist Hand" w:cs="KGEmpireofDirt"/>
          <w:sz w:val="36"/>
          <w:szCs w:val="36"/>
          <w:lang w:val="es-419"/>
        </w:rPr>
        <w:t xml:space="preserve"> </w:t>
      </w:r>
      <w:r w:rsidRPr="0019184F">
        <w:rPr>
          <w:rFonts w:ascii="SF Cartoonist Hand" w:hAnsi="SF Cartoonist Hand" w:cs="KGEmpireofDirt"/>
          <w:sz w:val="36"/>
          <w:szCs w:val="36"/>
          <w:lang w:val="es-419"/>
        </w:rPr>
        <w:t>las actividades</w:t>
      </w:r>
      <w:r w:rsidRPr="0019184F">
        <w:rPr>
          <w:rFonts w:ascii="SF Cartoonist Hand" w:hAnsi="SF Cartoonist Hand" w:cs="KGEmpireofDirt"/>
          <w:sz w:val="36"/>
          <w:szCs w:val="36"/>
          <w:lang w:val="es-419"/>
        </w:rPr>
        <w:t xml:space="preserve"> realizadas en la clase de artes.</w:t>
      </w:r>
    </w:p>
    <w:p w14:paraId="78EFA5C6" w14:textId="1CB78708" w:rsidR="0019184F" w:rsidRPr="0019184F" w:rsidRDefault="0019184F" w:rsidP="0019184F">
      <w:pPr>
        <w:autoSpaceDE w:val="0"/>
        <w:autoSpaceDN w:val="0"/>
        <w:adjustRightInd w:val="0"/>
        <w:spacing w:after="0" w:line="240" w:lineRule="auto"/>
        <w:rPr>
          <w:rFonts w:ascii="KGEmpireofDirt" w:hAnsi="KGEmpireofDirt" w:cs="KGEmpireofDirt"/>
          <w:sz w:val="36"/>
          <w:szCs w:val="36"/>
          <w:lang w:val="es-419"/>
        </w:rPr>
      </w:pPr>
    </w:p>
    <w:p w14:paraId="47C3F92D" w14:textId="7713A494" w:rsidR="0019184F" w:rsidRPr="0019184F" w:rsidRDefault="0019184F" w:rsidP="0019184F">
      <w:pPr>
        <w:pStyle w:val="Prrafodelista"/>
        <w:numPr>
          <w:ilvl w:val="0"/>
          <w:numId w:val="29"/>
        </w:numPr>
        <w:autoSpaceDE w:val="0"/>
        <w:autoSpaceDN w:val="0"/>
        <w:adjustRightInd w:val="0"/>
        <w:ind w:left="-142" w:firstLine="0"/>
        <w:rPr>
          <w:rFonts w:ascii="SF Cartoonist Hand" w:hAnsi="SF Cartoonist Hand" w:cs="KGEmpireofDirt"/>
          <w:sz w:val="44"/>
          <w:szCs w:val="44"/>
          <w:lang w:val="es-419"/>
        </w:rPr>
      </w:pPr>
      <w:r w:rsidRPr="0019184F">
        <w:rPr>
          <w:rFonts w:ascii="SF Cartoonist Hand" w:hAnsi="SF Cartoonist Hand" w:cs="KGEmpireofDirt"/>
          <w:sz w:val="36"/>
          <w:szCs w:val="36"/>
          <w:lang w:val="es-419"/>
        </w:rPr>
        <w:t>Observa estas caritas y lee lo que significa cada una de sus expresiones</w:t>
      </w:r>
      <w:r w:rsidRPr="0019184F">
        <w:rPr>
          <w:rFonts w:ascii="SF Cartoonist Hand" w:hAnsi="SF Cartoonist Hand" w:cs="KGEmpireofDirt"/>
          <w:sz w:val="44"/>
          <w:szCs w:val="44"/>
          <w:lang w:val="es-419"/>
        </w:rPr>
        <w:t>.</w:t>
      </w:r>
    </w:p>
    <w:p w14:paraId="580456E7" w14:textId="479DC6FD" w:rsidR="0019184F" w:rsidRDefault="0019184F" w:rsidP="0019184F">
      <w:pPr>
        <w:autoSpaceDE w:val="0"/>
        <w:autoSpaceDN w:val="0"/>
        <w:adjustRightInd w:val="0"/>
        <w:ind w:left="360"/>
        <w:rPr>
          <w:rFonts w:ascii="SF Cartoonist Hand" w:hAnsi="SF Cartoonist Hand" w:cs="KGEmpireofDirt"/>
          <w:sz w:val="44"/>
          <w:szCs w:val="44"/>
          <w:lang w:val="es-419"/>
        </w:rPr>
      </w:pPr>
      <w:r w:rsidRPr="0019184F">
        <w:rPr>
          <w:noProof/>
          <w:sz w:val="36"/>
          <w:szCs w:val="36"/>
        </w:rPr>
        <w:drawing>
          <wp:anchor distT="0" distB="0" distL="114300" distR="114300" simplePos="0" relativeHeight="251669504" behindDoc="0" locked="0" layoutInCell="1" allowOverlap="1" wp14:anchorId="4741F842" wp14:editId="160F99A2">
            <wp:simplePos x="0" y="0"/>
            <wp:positionH relativeFrom="column">
              <wp:posOffset>448310</wp:posOffset>
            </wp:positionH>
            <wp:positionV relativeFrom="paragraph">
              <wp:posOffset>103505</wp:posOffset>
            </wp:positionV>
            <wp:extent cx="4785360" cy="1294130"/>
            <wp:effectExtent l="0" t="0" r="0" b="127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5360" cy="129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616701" w14:textId="77777777" w:rsidR="0019184F" w:rsidRDefault="0019184F" w:rsidP="0019184F">
      <w:pPr>
        <w:autoSpaceDE w:val="0"/>
        <w:autoSpaceDN w:val="0"/>
        <w:adjustRightInd w:val="0"/>
        <w:ind w:left="360"/>
        <w:rPr>
          <w:rFonts w:ascii="SF Cartoonist Hand" w:hAnsi="SF Cartoonist Hand" w:cs="KGEmpireofDirt"/>
          <w:sz w:val="36"/>
          <w:szCs w:val="36"/>
          <w:lang w:val="es-419"/>
        </w:rPr>
      </w:pPr>
    </w:p>
    <w:p w14:paraId="4EDB705F" w14:textId="77777777" w:rsidR="0019184F" w:rsidRDefault="0019184F" w:rsidP="0019184F">
      <w:pPr>
        <w:autoSpaceDE w:val="0"/>
        <w:autoSpaceDN w:val="0"/>
        <w:adjustRightInd w:val="0"/>
        <w:ind w:left="360"/>
        <w:rPr>
          <w:rFonts w:ascii="SF Cartoonist Hand" w:hAnsi="SF Cartoonist Hand" w:cs="KGEmpireofDirt"/>
          <w:sz w:val="36"/>
          <w:szCs w:val="36"/>
          <w:lang w:val="es-419"/>
        </w:rPr>
      </w:pPr>
    </w:p>
    <w:p w14:paraId="712BE2F2" w14:textId="77777777" w:rsidR="00E35A14" w:rsidRDefault="00E35A14" w:rsidP="00E35A14">
      <w:pPr>
        <w:autoSpaceDE w:val="0"/>
        <w:autoSpaceDN w:val="0"/>
        <w:adjustRightInd w:val="0"/>
        <w:rPr>
          <w:rFonts w:ascii="SF Cartoonist Hand" w:hAnsi="SF Cartoonist Hand" w:cs="KGEmpireofDirt"/>
          <w:sz w:val="36"/>
          <w:szCs w:val="36"/>
          <w:lang w:val="es-419"/>
        </w:rPr>
      </w:pPr>
    </w:p>
    <w:p w14:paraId="6515371E" w14:textId="6D42B1AD" w:rsidR="0019184F" w:rsidRPr="0019184F" w:rsidRDefault="00E35A14" w:rsidP="00E35A14">
      <w:pPr>
        <w:autoSpaceDE w:val="0"/>
        <w:autoSpaceDN w:val="0"/>
        <w:adjustRightInd w:val="0"/>
        <w:rPr>
          <w:rFonts w:ascii="SF Cartoonist Hand" w:hAnsi="SF Cartoonist Hand" w:cs="KGEmpireofDirt"/>
          <w:sz w:val="36"/>
          <w:szCs w:val="36"/>
          <w:lang w:val="es-419"/>
        </w:rPr>
      </w:pPr>
      <w:r>
        <w:rPr>
          <w:rFonts w:ascii="SF Cartoonist Hand" w:hAnsi="SF Cartoonist Hand" w:cs="KGEmpireofDirt"/>
          <w:sz w:val="36"/>
          <w:szCs w:val="36"/>
          <w:lang w:val="es-419"/>
        </w:rPr>
        <w:t xml:space="preserve">    </w:t>
      </w:r>
      <w:r w:rsidR="0019184F" w:rsidRPr="0019184F">
        <w:rPr>
          <w:rFonts w:ascii="SF Cartoonist Hand" w:hAnsi="SF Cartoonist Hand" w:cs="KGEmpireofDirt"/>
          <w:sz w:val="36"/>
          <w:szCs w:val="36"/>
          <w:lang w:val="es-419"/>
        </w:rPr>
        <w:t>2. Evalúa tu propio trabajo:</w:t>
      </w:r>
    </w:p>
    <w:p w14:paraId="79F075AD" w14:textId="3BC4A61F" w:rsidR="0019184F" w:rsidRPr="0019184F" w:rsidRDefault="0019184F" w:rsidP="0019184F">
      <w:pPr>
        <w:pStyle w:val="Prrafodelista"/>
        <w:numPr>
          <w:ilvl w:val="0"/>
          <w:numId w:val="30"/>
        </w:numPr>
        <w:autoSpaceDE w:val="0"/>
        <w:autoSpaceDN w:val="0"/>
        <w:adjustRightInd w:val="0"/>
        <w:jc w:val="left"/>
        <w:rPr>
          <w:rFonts w:ascii="SF Cartoonist Hand" w:hAnsi="SF Cartoonist Hand" w:cs="KGEmpireofDirt"/>
          <w:sz w:val="36"/>
          <w:szCs w:val="36"/>
          <w:lang w:val="es-419"/>
        </w:rPr>
      </w:pPr>
      <w:r w:rsidRPr="0019184F">
        <w:rPr>
          <w:rFonts w:ascii="SF Cartoonist Hand" w:hAnsi="SF Cartoonist Hand" w:cs="KGEmpireofDirt"/>
          <w:sz w:val="36"/>
          <w:szCs w:val="36"/>
          <w:lang w:val="es-419"/>
        </w:rPr>
        <w:t>Lee la pregunta y reflexiona:</w:t>
      </w:r>
    </w:p>
    <w:p w14:paraId="18DF70C0" w14:textId="77777777" w:rsidR="0019184F" w:rsidRPr="0019184F" w:rsidRDefault="0019184F" w:rsidP="0019184F">
      <w:pPr>
        <w:pStyle w:val="Prrafodelista"/>
        <w:numPr>
          <w:ilvl w:val="0"/>
          <w:numId w:val="30"/>
        </w:numPr>
        <w:autoSpaceDE w:val="0"/>
        <w:autoSpaceDN w:val="0"/>
        <w:adjustRightInd w:val="0"/>
        <w:jc w:val="left"/>
        <w:rPr>
          <w:rFonts w:ascii="SF Cartoonist Hand" w:hAnsi="SF Cartoonist Hand" w:cs="KGEmpireofDirt"/>
          <w:b/>
          <w:sz w:val="36"/>
          <w:szCs w:val="36"/>
          <w:lang w:val="es-419"/>
        </w:rPr>
      </w:pPr>
      <w:r w:rsidRPr="0019184F">
        <w:rPr>
          <w:rFonts w:ascii="SF Cartoonist Hand" w:hAnsi="SF Cartoonist Hand" w:cs="KGEmpireofDirt"/>
          <w:b/>
          <w:sz w:val="36"/>
          <w:szCs w:val="36"/>
          <w:lang w:val="es-419"/>
        </w:rPr>
        <w:t>¿Cómo lo hice? ¿Muy bien, puedo mejorar o no me esforcé?</w:t>
      </w:r>
    </w:p>
    <w:p w14:paraId="08335737" w14:textId="32A73D20" w:rsidR="0019184F" w:rsidRDefault="0019184F" w:rsidP="0019184F">
      <w:pPr>
        <w:pStyle w:val="Prrafodelista"/>
        <w:numPr>
          <w:ilvl w:val="0"/>
          <w:numId w:val="30"/>
        </w:numPr>
        <w:autoSpaceDE w:val="0"/>
        <w:autoSpaceDN w:val="0"/>
        <w:adjustRightInd w:val="0"/>
        <w:jc w:val="left"/>
        <w:rPr>
          <w:rFonts w:ascii="SF Cartoonist Hand" w:hAnsi="SF Cartoonist Hand" w:cs="KGEmpireofDirt"/>
          <w:sz w:val="44"/>
          <w:szCs w:val="44"/>
          <w:lang w:val="es-419"/>
        </w:rPr>
      </w:pPr>
      <w:r w:rsidRPr="0019184F">
        <w:rPr>
          <w:rFonts w:ascii="SF Cartoonist Hand" w:hAnsi="SF Cartoonist Hand" w:cs="KGEmpireofDirt"/>
          <w:sz w:val="36"/>
          <w:szCs w:val="36"/>
          <w:lang w:val="es-419"/>
        </w:rPr>
        <w:t>Dibuja en el círculo la cara que corresponde a tu respuesta</w:t>
      </w:r>
      <w:r w:rsidRPr="0019184F">
        <w:rPr>
          <w:rFonts w:ascii="SF Cartoonist Hand" w:hAnsi="SF Cartoonist Hand" w:cs="KGEmpireofDirt"/>
          <w:sz w:val="44"/>
          <w:szCs w:val="44"/>
          <w:lang w:val="es-419"/>
        </w:rPr>
        <w:t>.</w:t>
      </w:r>
    </w:p>
    <w:p w14:paraId="54E0B117" w14:textId="77777777" w:rsidR="00E35A14" w:rsidRPr="00E35A14" w:rsidRDefault="00E35A14" w:rsidP="00E35A14">
      <w:pPr>
        <w:pStyle w:val="Prrafodelista"/>
        <w:autoSpaceDE w:val="0"/>
        <w:autoSpaceDN w:val="0"/>
        <w:adjustRightInd w:val="0"/>
        <w:ind w:left="644"/>
        <w:jc w:val="left"/>
        <w:rPr>
          <w:rFonts w:ascii="SF Cartoonist Hand" w:hAnsi="SF Cartoonist Hand" w:cs="KGEmpireofDirt"/>
          <w:sz w:val="44"/>
          <w:szCs w:val="44"/>
          <w:lang w:val="es-419"/>
        </w:rPr>
      </w:pPr>
    </w:p>
    <w:tbl>
      <w:tblPr>
        <w:tblStyle w:val="Tablaconcuadrcula"/>
        <w:tblW w:w="999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7774"/>
        <w:gridCol w:w="2224"/>
      </w:tblGrid>
      <w:tr w:rsidR="0019184F" w14:paraId="26B3019C" w14:textId="77777777" w:rsidTr="00E35A14">
        <w:trPr>
          <w:trHeight w:val="1546"/>
        </w:trPr>
        <w:tc>
          <w:tcPr>
            <w:tcW w:w="7774" w:type="dxa"/>
          </w:tcPr>
          <w:p w14:paraId="022EB2B6" w14:textId="77777777" w:rsidR="0019184F" w:rsidRPr="00E35A14" w:rsidRDefault="0019184F" w:rsidP="0019184F">
            <w:pPr>
              <w:rPr>
                <w:rFonts w:ascii="SF Cartoonist Hand" w:hAnsi="SF Cartoonist Hand"/>
                <w:lang w:val="es-419"/>
              </w:rPr>
            </w:pPr>
          </w:p>
          <w:p w14:paraId="653DAA83" w14:textId="19076E37" w:rsidR="0019184F" w:rsidRPr="00E35A14" w:rsidRDefault="0019184F" w:rsidP="0019184F">
            <w:pPr>
              <w:rPr>
                <w:rFonts w:ascii="SF Cartoonist Hand" w:hAnsi="SF Cartoonist Hand"/>
                <w:lang w:val="es-419"/>
              </w:rPr>
            </w:pPr>
            <w:r w:rsidRPr="00E35A14">
              <w:rPr>
                <w:rFonts w:ascii="SF Cartoonist Hand" w:hAnsi="SF Cartoonist Hand" w:cs="KGEmpireofDirt"/>
                <w:sz w:val="36"/>
                <w:szCs w:val="36"/>
                <w:lang w:val="es-419"/>
              </w:rPr>
              <w:t>¿</w:t>
            </w:r>
            <w:r w:rsidR="00E35A14" w:rsidRPr="00E35A14">
              <w:rPr>
                <w:rFonts w:ascii="SF Cartoonist Hand" w:hAnsi="SF Cartoonist Hand" w:cs="KGEmpireofDirt"/>
                <w:sz w:val="36"/>
                <w:szCs w:val="36"/>
                <w:lang w:val="es-419"/>
              </w:rPr>
              <w:t>Realice las actividades dentro del horario del horario establecido?</w:t>
            </w:r>
          </w:p>
        </w:tc>
        <w:tc>
          <w:tcPr>
            <w:tcW w:w="2224" w:type="dxa"/>
          </w:tcPr>
          <w:p w14:paraId="09C35C27" w14:textId="36E32F71" w:rsidR="0019184F" w:rsidRDefault="0019184F" w:rsidP="0019184F">
            <w:pPr>
              <w:jc w:val="center"/>
              <w:rPr>
                <w:lang w:val="es-419"/>
              </w:rPr>
            </w:pPr>
            <w:r>
              <w:rPr>
                <w:noProof/>
              </w:rPr>
              <w:drawing>
                <wp:inline distT="0" distB="0" distL="0" distR="0" wp14:anchorId="449FCF3A" wp14:editId="41DDC15B">
                  <wp:extent cx="1057143" cy="819048"/>
                  <wp:effectExtent l="0" t="0" r="0" b="635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143" cy="8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84F" w14:paraId="78C9A4CA" w14:textId="77777777" w:rsidTr="00E35A14">
        <w:trPr>
          <w:trHeight w:val="1546"/>
        </w:trPr>
        <w:tc>
          <w:tcPr>
            <w:tcW w:w="7774" w:type="dxa"/>
          </w:tcPr>
          <w:p w14:paraId="171CF512" w14:textId="77777777" w:rsidR="0019184F" w:rsidRPr="00E35A14" w:rsidRDefault="0019184F" w:rsidP="0019184F">
            <w:pPr>
              <w:rPr>
                <w:rFonts w:ascii="SF Cartoonist Hand" w:hAnsi="SF Cartoonist Hand"/>
                <w:lang w:val="es-419"/>
              </w:rPr>
            </w:pPr>
          </w:p>
          <w:p w14:paraId="5A878100" w14:textId="77777777" w:rsidR="00E35A14" w:rsidRDefault="00E35A14" w:rsidP="0019184F">
            <w:pPr>
              <w:rPr>
                <w:rFonts w:ascii="SF Cartoonist Hand" w:hAnsi="SF Cartoonist Hand" w:cs="KGEmpireofDirt"/>
                <w:sz w:val="36"/>
                <w:szCs w:val="36"/>
                <w:lang w:val="es-419"/>
              </w:rPr>
            </w:pPr>
            <w:r w:rsidRPr="00E35A14">
              <w:rPr>
                <w:rFonts w:ascii="SF Cartoonist Hand" w:hAnsi="SF Cartoonist Hand" w:cs="KGEmpireofDirt"/>
                <w:sz w:val="36"/>
                <w:szCs w:val="36"/>
                <w:lang w:val="es-419"/>
              </w:rPr>
              <w:t>¿Leí o escuché con atención las instrucciones de cada actividad?</w:t>
            </w:r>
          </w:p>
          <w:p w14:paraId="39387388" w14:textId="77777777" w:rsidR="00E35A14" w:rsidRDefault="00E35A14" w:rsidP="00E35A14">
            <w:pPr>
              <w:rPr>
                <w:rFonts w:ascii="SF Cartoonist Hand" w:hAnsi="SF Cartoonist Hand" w:cs="KGEmpireofDirt"/>
                <w:sz w:val="36"/>
                <w:szCs w:val="36"/>
                <w:lang w:val="es-419"/>
              </w:rPr>
            </w:pPr>
          </w:p>
          <w:p w14:paraId="3C51956A" w14:textId="1B6CD51D" w:rsidR="00E35A14" w:rsidRPr="00E35A14" w:rsidRDefault="00E35A14" w:rsidP="00E35A14">
            <w:pPr>
              <w:rPr>
                <w:rFonts w:ascii="SF Cartoonist Hand" w:hAnsi="SF Cartoonist Hand"/>
                <w:lang w:val="es-419"/>
              </w:rPr>
            </w:pPr>
          </w:p>
        </w:tc>
        <w:tc>
          <w:tcPr>
            <w:tcW w:w="2224" w:type="dxa"/>
          </w:tcPr>
          <w:p w14:paraId="20DDD1E3" w14:textId="141E0E1C" w:rsidR="0019184F" w:rsidRDefault="0019184F" w:rsidP="0019184F">
            <w:pPr>
              <w:jc w:val="center"/>
              <w:rPr>
                <w:lang w:val="es-419"/>
              </w:rPr>
            </w:pPr>
            <w:r>
              <w:rPr>
                <w:noProof/>
              </w:rPr>
              <w:drawing>
                <wp:inline distT="0" distB="0" distL="0" distR="0" wp14:anchorId="600FF13B" wp14:editId="5EA652F4">
                  <wp:extent cx="1057143" cy="819048"/>
                  <wp:effectExtent l="0" t="0" r="0" b="635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143" cy="8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84F" w14:paraId="73041BE6" w14:textId="77777777" w:rsidTr="00E35A14">
        <w:trPr>
          <w:trHeight w:val="1546"/>
        </w:trPr>
        <w:tc>
          <w:tcPr>
            <w:tcW w:w="7774" w:type="dxa"/>
          </w:tcPr>
          <w:p w14:paraId="2C3F71DC" w14:textId="77777777" w:rsidR="00E35A14" w:rsidRPr="00E35A14" w:rsidRDefault="00E35A14" w:rsidP="0019184F">
            <w:pPr>
              <w:rPr>
                <w:rFonts w:ascii="SF Cartoonist Hand" w:hAnsi="SF Cartoonist Hand" w:cs="KGEmpireofDirt"/>
                <w:sz w:val="36"/>
                <w:szCs w:val="36"/>
                <w:lang w:val="es-419"/>
              </w:rPr>
            </w:pPr>
          </w:p>
          <w:p w14:paraId="6AC3C37B" w14:textId="1D99B19C" w:rsidR="0019184F" w:rsidRPr="00E35A14" w:rsidRDefault="00E35A14" w:rsidP="0019184F">
            <w:pPr>
              <w:rPr>
                <w:rFonts w:ascii="SF Cartoonist Hand" w:hAnsi="SF Cartoonist Hand"/>
                <w:lang w:val="es-419"/>
              </w:rPr>
            </w:pPr>
            <w:r w:rsidRPr="00E35A14">
              <w:rPr>
                <w:rFonts w:ascii="SF Cartoonist Hand" w:hAnsi="SF Cartoonist Hand" w:cs="KGEmpireofDirt"/>
                <w:sz w:val="36"/>
                <w:szCs w:val="36"/>
                <w:lang w:val="es-419"/>
              </w:rPr>
              <w:t>¿Pregunté cuando no entendí la instrucción?</w:t>
            </w:r>
          </w:p>
        </w:tc>
        <w:tc>
          <w:tcPr>
            <w:tcW w:w="2224" w:type="dxa"/>
          </w:tcPr>
          <w:p w14:paraId="743F55E2" w14:textId="77777777" w:rsidR="0019184F" w:rsidRDefault="0019184F" w:rsidP="0019184F">
            <w:pPr>
              <w:rPr>
                <w:noProof/>
              </w:rPr>
            </w:pPr>
          </w:p>
          <w:p w14:paraId="732F2750" w14:textId="01D7988C" w:rsidR="0019184F" w:rsidRPr="0019184F" w:rsidRDefault="0019184F" w:rsidP="0019184F">
            <w:pPr>
              <w:jc w:val="center"/>
              <w:rPr>
                <w:lang w:val="es-419"/>
              </w:rPr>
            </w:pPr>
            <w:r>
              <w:rPr>
                <w:noProof/>
              </w:rPr>
              <w:drawing>
                <wp:inline distT="0" distB="0" distL="0" distR="0" wp14:anchorId="4703E570" wp14:editId="7B85C477">
                  <wp:extent cx="1057143" cy="819048"/>
                  <wp:effectExtent l="0" t="0" r="0" b="635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143" cy="8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84F" w14:paraId="71232732" w14:textId="77777777" w:rsidTr="00E35A14">
        <w:trPr>
          <w:trHeight w:val="1546"/>
        </w:trPr>
        <w:tc>
          <w:tcPr>
            <w:tcW w:w="7774" w:type="dxa"/>
          </w:tcPr>
          <w:p w14:paraId="50B72881" w14:textId="77777777" w:rsidR="00E35A14" w:rsidRPr="00E35A14" w:rsidRDefault="00E35A14" w:rsidP="0019184F">
            <w:pPr>
              <w:rPr>
                <w:rFonts w:ascii="SF Cartoonist Hand" w:hAnsi="SF Cartoonist Hand" w:cs="KGEmpireofDirt"/>
                <w:sz w:val="36"/>
                <w:szCs w:val="36"/>
                <w:lang w:val="es-419"/>
              </w:rPr>
            </w:pPr>
          </w:p>
          <w:p w14:paraId="7FAF3FDC" w14:textId="7EB3BF19" w:rsidR="0019184F" w:rsidRPr="00E35A14" w:rsidRDefault="00E35A14" w:rsidP="0019184F">
            <w:pPr>
              <w:rPr>
                <w:rFonts w:ascii="SF Cartoonist Hand" w:hAnsi="SF Cartoonist Hand"/>
                <w:lang w:val="es-419"/>
              </w:rPr>
            </w:pPr>
            <w:r w:rsidRPr="00E35A14">
              <w:rPr>
                <w:rFonts w:ascii="SF Cartoonist Hand" w:hAnsi="SF Cartoonist Hand" w:cs="KGEmpireofDirt"/>
                <w:sz w:val="36"/>
                <w:szCs w:val="36"/>
                <w:lang w:val="es-419"/>
              </w:rPr>
              <w:t xml:space="preserve">¿Trabajé </w:t>
            </w:r>
            <w:r w:rsidRPr="00E35A14">
              <w:rPr>
                <w:rFonts w:ascii="SF Cartoonist Hand" w:hAnsi="SF Cartoonist Hand" w:cs="KGEmpireofDirt"/>
                <w:sz w:val="36"/>
                <w:szCs w:val="36"/>
                <w:lang w:val="es-419"/>
              </w:rPr>
              <w:t>las</w:t>
            </w:r>
            <w:r w:rsidRPr="00E35A14">
              <w:rPr>
                <w:rFonts w:ascii="SF Cartoonist Hand" w:hAnsi="SF Cartoonist Hand" w:cs="KGEmpireofDirt"/>
                <w:sz w:val="36"/>
                <w:szCs w:val="36"/>
                <w:lang w:val="es-419"/>
              </w:rPr>
              <w:t xml:space="preserve"> actividad</w:t>
            </w:r>
            <w:r w:rsidRPr="00E35A14">
              <w:rPr>
                <w:rFonts w:ascii="SF Cartoonist Hand" w:hAnsi="SF Cartoonist Hand" w:cs="KGEmpireofDirt"/>
                <w:sz w:val="36"/>
                <w:szCs w:val="36"/>
                <w:lang w:val="es-419"/>
              </w:rPr>
              <w:t xml:space="preserve">es </w:t>
            </w:r>
            <w:r w:rsidRPr="00E35A14">
              <w:rPr>
                <w:rFonts w:ascii="SF Cartoonist Hand" w:hAnsi="SF Cartoonist Hand" w:cs="KGEmpireofDirt"/>
                <w:sz w:val="36"/>
                <w:szCs w:val="36"/>
                <w:lang w:val="es-419"/>
              </w:rPr>
              <w:t>hasta terminarla</w:t>
            </w:r>
            <w:r w:rsidRPr="00E35A14">
              <w:rPr>
                <w:rFonts w:ascii="SF Cartoonist Hand" w:hAnsi="SF Cartoonist Hand" w:cs="KGEmpireofDirt"/>
                <w:sz w:val="36"/>
                <w:szCs w:val="36"/>
                <w:lang w:val="es-419"/>
              </w:rPr>
              <w:t>s</w:t>
            </w:r>
            <w:r w:rsidRPr="00E35A14">
              <w:rPr>
                <w:rFonts w:ascii="SF Cartoonist Hand" w:hAnsi="SF Cartoonist Hand" w:cs="KGEmpireofDirt"/>
                <w:sz w:val="36"/>
                <w:szCs w:val="36"/>
                <w:lang w:val="es-419"/>
              </w:rPr>
              <w:t>?</w:t>
            </w:r>
          </w:p>
        </w:tc>
        <w:tc>
          <w:tcPr>
            <w:tcW w:w="2224" w:type="dxa"/>
          </w:tcPr>
          <w:p w14:paraId="49C60D0D" w14:textId="77777777" w:rsidR="0019184F" w:rsidRDefault="0019184F" w:rsidP="0019184F">
            <w:pPr>
              <w:rPr>
                <w:noProof/>
              </w:rPr>
            </w:pPr>
          </w:p>
          <w:p w14:paraId="0131DE20" w14:textId="4B6E371F" w:rsidR="0019184F" w:rsidRDefault="0019184F" w:rsidP="0019184F">
            <w:pPr>
              <w:jc w:val="center"/>
              <w:rPr>
                <w:lang w:val="es-419"/>
              </w:rPr>
            </w:pPr>
            <w:r>
              <w:rPr>
                <w:noProof/>
              </w:rPr>
              <w:drawing>
                <wp:inline distT="0" distB="0" distL="0" distR="0" wp14:anchorId="5E458EC8" wp14:editId="2D83656D">
                  <wp:extent cx="1057143" cy="819048"/>
                  <wp:effectExtent l="0" t="0" r="0" b="635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143" cy="8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7FB9DA" w14:textId="4AF6AF99" w:rsidR="0019184F" w:rsidRDefault="0019184F" w:rsidP="0019184F">
      <w:pPr>
        <w:rPr>
          <w:lang w:val="es-419"/>
        </w:rPr>
      </w:pPr>
    </w:p>
    <w:p w14:paraId="386609D9" w14:textId="77777777" w:rsidR="00E35A14" w:rsidRPr="00E35A14" w:rsidRDefault="00E35A14" w:rsidP="00E35A14">
      <w:pPr>
        <w:autoSpaceDE w:val="0"/>
        <w:autoSpaceDN w:val="0"/>
        <w:adjustRightInd w:val="0"/>
        <w:spacing w:after="0" w:line="240" w:lineRule="auto"/>
        <w:jc w:val="center"/>
        <w:rPr>
          <w:rFonts w:ascii="Modern Love" w:hAnsi="Modern Love" w:cs="KGEmpireofDirt"/>
          <w:sz w:val="40"/>
          <w:szCs w:val="40"/>
          <w:lang w:val="es-419"/>
        </w:rPr>
      </w:pPr>
      <w:r w:rsidRPr="00E35A14">
        <w:rPr>
          <w:rFonts w:ascii="Modern Love" w:hAnsi="Modern Love" w:cs="KGEmpireofDirt"/>
          <w:sz w:val="40"/>
          <w:szCs w:val="40"/>
          <w:lang w:val="es-419"/>
        </w:rPr>
        <w:t>Reflexiona:</w:t>
      </w:r>
    </w:p>
    <w:p w14:paraId="74BB5E2A" w14:textId="3D94A578" w:rsidR="00E35A14" w:rsidRPr="00E35A14" w:rsidRDefault="00E35A14" w:rsidP="00E35A14">
      <w:pPr>
        <w:jc w:val="center"/>
        <w:rPr>
          <w:rFonts w:ascii="SF Cartoonist Hand" w:hAnsi="SF Cartoonist Hand"/>
          <w:sz w:val="40"/>
          <w:szCs w:val="40"/>
          <w:lang w:val="es-419"/>
        </w:rPr>
      </w:pPr>
      <w:r w:rsidRPr="00E35A14">
        <w:rPr>
          <w:rFonts w:ascii="SF Cartoonist Hand" w:hAnsi="SF Cartoonist Hand" w:cs="KGEmpireofDirt"/>
          <w:sz w:val="40"/>
          <w:szCs w:val="40"/>
          <w:lang w:val="es-419"/>
        </w:rPr>
        <w:t>¿Qué puedo hacer para que mi trabajo de la próxima semana sea mejor?</w:t>
      </w:r>
    </w:p>
    <w:sectPr w:rsidR="00E35A14" w:rsidRPr="00E35A14" w:rsidSect="0019184F">
      <w:headerReference w:type="default" r:id="rId24"/>
      <w:footerReference w:type="default" r:id="rId25"/>
      <w:pgSz w:w="12240" w:h="20160" w:code="5"/>
      <w:pgMar w:top="1134" w:right="1134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25C207" w14:textId="77777777" w:rsidR="00B7184D" w:rsidRDefault="00B7184D" w:rsidP="006B3E4B">
      <w:pPr>
        <w:spacing w:after="0" w:line="240" w:lineRule="auto"/>
      </w:pPr>
      <w:r>
        <w:separator/>
      </w:r>
    </w:p>
  </w:endnote>
  <w:endnote w:type="continuationSeparator" w:id="0">
    <w:p w14:paraId="7987319F" w14:textId="77777777" w:rsidR="00B7184D" w:rsidRDefault="00B7184D" w:rsidP="006B3E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NeueLTStd-B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LTStd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odern Love">
    <w:altName w:val="Modern Love"/>
    <w:charset w:val="00"/>
    <w:family w:val="decorative"/>
    <w:pitch w:val="variable"/>
    <w:sig w:usb0="8000002F" w:usb1="0000000A" w:usb2="00000000" w:usb3="00000000" w:csb0="00000001" w:csb1="00000000"/>
  </w:font>
  <w:font w:name="KGEmpireofDir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F Cartoonist Hand">
    <w:panose1 w:val="02000506000000020003"/>
    <w:charset w:val="00"/>
    <w:family w:val="auto"/>
    <w:pitch w:val="variable"/>
    <w:sig w:usb0="80000027" w:usb1="00000000" w:usb2="00000000" w:usb3="00000000" w:csb0="000000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8"/>
        <w:szCs w:val="28"/>
      </w:rPr>
      <w:id w:val="1469312046"/>
      <w:docPartObj>
        <w:docPartGallery w:val="Page Numbers (Bottom of Page)"/>
        <w:docPartUnique/>
      </w:docPartObj>
    </w:sdtPr>
    <w:sdtEndPr/>
    <w:sdtContent>
      <w:p w14:paraId="5AD6A335" w14:textId="6CFC2BA1" w:rsidR="00075319" w:rsidRPr="00C56633" w:rsidRDefault="00075319">
        <w:pPr>
          <w:pStyle w:val="Piedepgina"/>
          <w:jc w:val="right"/>
          <w:rPr>
            <w:sz w:val="28"/>
            <w:szCs w:val="28"/>
          </w:rPr>
        </w:pPr>
        <w:r w:rsidRPr="00C56633">
          <w:rPr>
            <w:sz w:val="28"/>
            <w:szCs w:val="28"/>
          </w:rPr>
          <w:fldChar w:fldCharType="begin"/>
        </w:r>
        <w:r w:rsidRPr="00C56633">
          <w:rPr>
            <w:sz w:val="28"/>
            <w:szCs w:val="28"/>
          </w:rPr>
          <w:instrText>PAGE   \* MERGEFORMAT</w:instrText>
        </w:r>
        <w:r w:rsidRPr="00C56633">
          <w:rPr>
            <w:sz w:val="28"/>
            <w:szCs w:val="28"/>
          </w:rPr>
          <w:fldChar w:fldCharType="separate"/>
        </w:r>
        <w:r w:rsidRPr="00C56633">
          <w:rPr>
            <w:sz w:val="28"/>
            <w:szCs w:val="28"/>
            <w:lang w:val="es-ES"/>
          </w:rPr>
          <w:t>2</w:t>
        </w:r>
        <w:r w:rsidRPr="00C56633">
          <w:rPr>
            <w:sz w:val="28"/>
            <w:szCs w:val="28"/>
          </w:rPr>
          <w:fldChar w:fldCharType="end"/>
        </w:r>
      </w:p>
    </w:sdtContent>
  </w:sdt>
  <w:p w14:paraId="09FB79AC" w14:textId="77777777" w:rsidR="001C6512" w:rsidRDefault="001C651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D7C0BB" w14:textId="77777777" w:rsidR="00B7184D" w:rsidRDefault="00B7184D" w:rsidP="006B3E4B">
      <w:pPr>
        <w:spacing w:after="0" w:line="240" w:lineRule="auto"/>
      </w:pPr>
      <w:r>
        <w:separator/>
      </w:r>
    </w:p>
  </w:footnote>
  <w:footnote w:type="continuationSeparator" w:id="0">
    <w:p w14:paraId="0CAC96E9" w14:textId="77777777" w:rsidR="00B7184D" w:rsidRDefault="00B7184D" w:rsidP="006B3E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E9F459" w14:textId="77777777" w:rsidR="001C6512" w:rsidRPr="00867453" w:rsidRDefault="001C6512" w:rsidP="006B3E4B">
    <w:pPr>
      <w:pStyle w:val="Encabezado"/>
      <w:jc w:val="right"/>
      <w:rPr>
        <w:rFonts w:cstheme="minorHAnsi"/>
        <w:b/>
        <w:i/>
        <w:sz w:val="20"/>
        <w:szCs w:val="20"/>
      </w:rPr>
    </w:pPr>
    <w:r w:rsidRPr="00867453">
      <w:rPr>
        <w:rFonts w:cstheme="minorHAnsi"/>
        <w:b/>
        <w:i/>
        <w:noProof/>
        <w:sz w:val="20"/>
        <w:szCs w:val="20"/>
        <w:lang w:eastAsia="es-CL"/>
      </w:rPr>
      <w:drawing>
        <wp:anchor distT="0" distB="0" distL="114300" distR="114300" simplePos="0" relativeHeight="251658240" behindDoc="0" locked="0" layoutInCell="1" allowOverlap="1" wp14:anchorId="259C068D" wp14:editId="6DB426A9">
          <wp:simplePos x="0" y="0"/>
          <wp:positionH relativeFrom="column">
            <wp:posOffset>-13335</wp:posOffset>
          </wp:positionH>
          <wp:positionV relativeFrom="paragraph">
            <wp:posOffset>-97155</wp:posOffset>
          </wp:positionV>
          <wp:extent cx="247650" cy="295275"/>
          <wp:effectExtent l="19050" t="0" r="0" b="0"/>
          <wp:wrapNone/>
          <wp:docPr id="21" name="Imagen 1" descr="Insignia del Colegio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ignia del Colegio3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295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867453">
      <w:rPr>
        <w:rFonts w:cstheme="minorHAnsi"/>
        <w:b/>
        <w:i/>
        <w:sz w:val="20"/>
        <w:szCs w:val="20"/>
      </w:rPr>
      <w:t>Colegio Arturo Prat Chacón</w:t>
    </w:r>
  </w:p>
  <w:p w14:paraId="5E4FD8E4" w14:textId="77777777" w:rsidR="001C6512" w:rsidRPr="00867453" w:rsidRDefault="001C6512" w:rsidP="006B3E4B">
    <w:pPr>
      <w:pStyle w:val="Encabezado"/>
      <w:rPr>
        <w:rFonts w:cstheme="minorHAnsi"/>
        <w:sz w:val="20"/>
        <w:szCs w:val="20"/>
      </w:rPr>
    </w:pPr>
    <w:r>
      <w:rPr>
        <w:rFonts w:cstheme="minorHAnsi"/>
        <w:b/>
        <w:i/>
        <w:noProof/>
        <w:sz w:val="20"/>
        <w:szCs w:val="20"/>
        <w:lang w:eastAsia="es-C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33C20A0" wp14:editId="24BC5E16">
              <wp:simplePos x="0" y="0"/>
              <wp:positionH relativeFrom="column">
                <wp:posOffset>-62230</wp:posOffset>
              </wp:positionH>
              <wp:positionV relativeFrom="paragraph">
                <wp:posOffset>99695</wp:posOffset>
              </wp:positionV>
              <wp:extent cx="6219825" cy="0"/>
              <wp:effectExtent l="0" t="0" r="9525" b="19050"/>
              <wp:wrapNone/>
              <wp:docPr id="1" name="Conector recto de flech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1982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206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19DCA971"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1" o:spid="_x0000_s1026" type="#_x0000_t32" style="position:absolute;margin-left:-4.9pt;margin-top:7.85pt;width:489.75pt;height: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" strokecolor="#002060" strokeweight="1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11" type="#_x0000_t75" style="width:402pt;height:402pt;visibility:visible;mso-wrap-style:square" o:bullet="t">
        <v:imagedata r:id="rId1" o:title=""/>
      </v:shape>
    </w:pict>
  </w:numPicBullet>
  <w:abstractNum w:abstractNumId="0" w15:restartNumberingAfterBreak="0">
    <w:nsid w:val="080029F8"/>
    <w:multiLevelType w:val="hybridMultilevel"/>
    <w:tmpl w:val="4D60C5F4"/>
    <w:lvl w:ilvl="0" w:tplc="380EFAF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DA6543"/>
    <w:multiLevelType w:val="hybridMultilevel"/>
    <w:tmpl w:val="C1DE10BC"/>
    <w:lvl w:ilvl="0" w:tplc="6CDCCC8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C25101A"/>
    <w:multiLevelType w:val="hybridMultilevel"/>
    <w:tmpl w:val="A050C96A"/>
    <w:lvl w:ilvl="0" w:tplc="04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D580D71"/>
    <w:multiLevelType w:val="hybridMultilevel"/>
    <w:tmpl w:val="B5DC5D7E"/>
    <w:lvl w:ilvl="0" w:tplc="0C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C928E3"/>
    <w:multiLevelType w:val="hybridMultilevel"/>
    <w:tmpl w:val="54747C8E"/>
    <w:lvl w:ilvl="0" w:tplc="D31450B6">
      <w:start w:val="1"/>
      <w:numFmt w:val="bullet"/>
      <w:pStyle w:val="3PREG"/>
      <w:lvlText w:val=""/>
      <w:lvlPicBulletId w:val="0"/>
      <w:lvlJc w:val="left"/>
      <w:pPr>
        <w:ind w:left="1637" w:hanging="360"/>
      </w:pPr>
      <w:rPr>
        <w:rFonts w:ascii="Symbol" w:hAnsi="Symbol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337DCF"/>
    <w:multiLevelType w:val="hybridMultilevel"/>
    <w:tmpl w:val="C09817F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450FED"/>
    <w:multiLevelType w:val="hybridMultilevel"/>
    <w:tmpl w:val="600E7A64"/>
    <w:lvl w:ilvl="0" w:tplc="44388D8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681A8B"/>
    <w:multiLevelType w:val="hybridMultilevel"/>
    <w:tmpl w:val="774C1150"/>
    <w:lvl w:ilvl="0" w:tplc="63BC85CC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  <w:color w:val="000000"/>
        <w:sz w:val="24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3963AD"/>
    <w:multiLevelType w:val="hybridMultilevel"/>
    <w:tmpl w:val="DE48160A"/>
    <w:lvl w:ilvl="0" w:tplc="E61E94A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6E0E38"/>
    <w:multiLevelType w:val="hybridMultilevel"/>
    <w:tmpl w:val="5A82A02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E0529F0"/>
    <w:multiLevelType w:val="hybridMultilevel"/>
    <w:tmpl w:val="AE52ED3E"/>
    <w:lvl w:ilvl="0" w:tplc="0DE20C2A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E0A7C16"/>
    <w:multiLevelType w:val="hybridMultilevel"/>
    <w:tmpl w:val="70A60984"/>
    <w:lvl w:ilvl="0" w:tplc="54CED570">
      <w:start w:val="1"/>
      <w:numFmt w:val="decimal"/>
      <w:lvlText w:val="%1."/>
      <w:lvlJc w:val="left"/>
      <w:rPr>
        <w:rFonts w:hint="default"/>
        <w:b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622E72"/>
    <w:multiLevelType w:val="hybridMultilevel"/>
    <w:tmpl w:val="C4F6CBA0"/>
    <w:lvl w:ilvl="0" w:tplc="3C5E3A10">
      <w:start w:val="1"/>
      <w:numFmt w:val="lowerLetter"/>
      <w:lvlText w:val="%1."/>
      <w:lvlJc w:val="left"/>
      <w:pPr>
        <w:ind w:left="720" w:hanging="360"/>
      </w:pPr>
      <w:rPr>
        <w:rFonts w:ascii="HelveticaNeueLTStd-Bd" w:hAnsi="HelveticaNeueLTStd-Bd" w:cs="HelveticaNeueLTStd-Bd" w:hint="default"/>
        <w:b/>
        <w:color w:val="auto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2F2CE8"/>
    <w:multiLevelType w:val="hybridMultilevel"/>
    <w:tmpl w:val="2BC214F4"/>
    <w:lvl w:ilvl="0" w:tplc="1D82691C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  <w:szCs w:val="36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EA5F99"/>
    <w:multiLevelType w:val="hybridMultilevel"/>
    <w:tmpl w:val="8AEABDD2"/>
    <w:lvl w:ilvl="0" w:tplc="5E7671C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A926B120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C1775D"/>
    <w:multiLevelType w:val="hybridMultilevel"/>
    <w:tmpl w:val="8160B224"/>
    <w:lvl w:ilvl="0" w:tplc="97B0BD2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color w:val="000000"/>
        <w:sz w:val="22"/>
        <w:szCs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D65BC6"/>
    <w:multiLevelType w:val="hybridMultilevel"/>
    <w:tmpl w:val="1E004FD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C37B08"/>
    <w:multiLevelType w:val="hybridMultilevel"/>
    <w:tmpl w:val="A050C96A"/>
    <w:lvl w:ilvl="0" w:tplc="04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7326A83"/>
    <w:multiLevelType w:val="hybridMultilevel"/>
    <w:tmpl w:val="2C18E9E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B55A2E"/>
    <w:multiLevelType w:val="hybridMultilevel"/>
    <w:tmpl w:val="5A34FBE2"/>
    <w:lvl w:ilvl="0" w:tplc="9F78293C">
      <w:start w:val="6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97E5FC4"/>
    <w:multiLevelType w:val="hybridMultilevel"/>
    <w:tmpl w:val="635AEE9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FF2C42"/>
    <w:multiLevelType w:val="hybridMultilevel"/>
    <w:tmpl w:val="3BF4833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D63C4D"/>
    <w:multiLevelType w:val="hybridMultilevel"/>
    <w:tmpl w:val="1C3EF948"/>
    <w:lvl w:ilvl="0" w:tplc="E46CB9C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A51EF1"/>
    <w:multiLevelType w:val="hybridMultilevel"/>
    <w:tmpl w:val="F64EC8EA"/>
    <w:lvl w:ilvl="0" w:tplc="63E82A0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14244F0"/>
    <w:multiLevelType w:val="hybridMultilevel"/>
    <w:tmpl w:val="5380CCBC"/>
    <w:lvl w:ilvl="0" w:tplc="3EFE0B1E">
      <w:start w:val="1"/>
      <w:numFmt w:val="lowerLetter"/>
      <w:pStyle w:val="a"/>
      <w:lvlText w:val="%1."/>
      <w:lvlJc w:val="left"/>
      <w:pPr>
        <w:ind w:left="644" w:hanging="360"/>
      </w:pPr>
      <w:rPr>
        <w:rFonts w:ascii="Arial" w:hAnsi="Arial" w:cs="FrutigerLTStd-Light" w:hint="default"/>
        <w:b w:val="0"/>
        <w:i w:val="0"/>
      </w:rPr>
    </w:lvl>
    <w:lvl w:ilvl="1" w:tplc="340A0019" w:tentative="1">
      <w:start w:val="1"/>
      <w:numFmt w:val="lowerLetter"/>
      <w:lvlText w:val="%2."/>
      <w:lvlJc w:val="left"/>
      <w:pPr>
        <w:ind w:left="1724" w:hanging="360"/>
      </w:pPr>
    </w:lvl>
    <w:lvl w:ilvl="2" w:tplc="340A001B" w:tentative="1">
      <w:start w:val="1"/>
      <w:numFmt w:val="lowerRoman"/>
      <w:lvlText w:val="%3."/>
      <w:lvlJc w:val="right"/>
      <w:pPr>
        <w:ind w:left="2444" w:hanging="180"/>
      </w:pPr>
    </w:lvl>
    <w:lvl w:ilvl="3" w:tplc="340A000F" w:tentative="1">
      <w:start w:val="1"/>
      <w:numFmt w:val="decimal"/>
      <w:lvlText w:val="%4."/>
      <w:lvlJc w:val="left"/>
      <w:pPr>
        <w:ind w:left="3164" w:hanging="360"/>
      </w:pPr>
    </w:lvl>
    <w:lvl w:ilvl="4" w:tplc="340A0019" w:tentative="1">
      <w:start w:val="1"/>
      <w:numFmt w:val="lowerLetter"/>
      <w:lvlText w:val="%5."/>
      <w:lvlJc w:val="left"/>
      <w:pPr>
        <w:ind w:left="3884" w:hanging="360"/>
      </w:pPr>
    </w:lvl>
    <w:lvl w:ilvl="5" w:tplc="340A001B" w:tentative="1">
      <w:start w:val="1"/>
      <w:numFmt w:val="lowerRoman"/>
      <w:lvlText w:val="%6."/>
      <w:lvlJc w:val="right"/>
      <w:pPr>
        <w:ind w:left="4604" w:hanging="180"/>
      </w:pPr>
    </w:lvl>
    <w:lvl w:ilvl="6" w:tplc="340A000F" w:tentative="1">
      <w:start w:val="1"/>
      <w:numFmt w:val="decimal"/>
      <w:lvlText w:val="%7."/>
      <w:lvlJc w:val="left"/>
      <w:pPr>
        <w:ind w:left="5324" w:hanging="360"/>
      </w:pPr>
    </w:lvl>
    <w:lvl w:ilvl="7" w:tplc="340A0019" w:tentative="1">
      <w:start w:val="1"/>
      <w:numFmt w:val="lowerLetter"/>
      <w:lvlText w:val="%8."/>
      <w:lvlJc w:val="left"/>
      <w:pPr>
        <w:ind w:left="6044" w:hanging="360"/>
      </w:pPr>
    </w:lvl>
    <w:lvl w:ilvl="8" w:tplc="3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 w15:restartNumberingAfterBreak="0">
    <w:nsid w:val="736C4AFE"/>
    <w:multiLevelType w:val="hybridMultilevel"/>
    <w:tmpl w:val="38F2F01C"/>
    <w:lvl w:ilvl="0" w:tplc="19D8CD5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C863E9"/>
    <w:multiLevelType w:val="hybridMultilevel"/>
    <w:tmpl w:val="508A572C"/>
    <w:lvl w:ilvl="0" w:tplc="9F78293C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7B19430E"/>
    <w:multiLevelType w:val="hybridMultilevel"/>
    <w:tmpl w:val="007C096A"/>
    <w:lvl w:ilvl="0" w:tplc="64884A20">
      <w:start w:val="1"/>
      <w:numFmt w:val="lowerLetter"/>
      <w:lvlText w:val="%1)"/>
      <w:lvlJc w:val="left"/>
      <w:pPr>
        <w:ind w:left="720" w:hanging="360"/>
      </w:pPr>
      <w:rPr>
        <w:rFonts w:hint="default"/>
        <w:sz w:val="26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943170"/>
    <w:multiLevelType w:val="hybridMultilevel"/>
    <w:tmpl w:val="A050C96A"/>
    <w:lvl w:ilvl="0" w:tplc="04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5"/>
  </w:num>
  <w:num w:numId="2">
    <w:abstractNumId w:val="22"/>
  </w:num>
  <w:num w:numId="3">
    <w:abstractNumId w:val="14"/>
  </w:num>
  <w:num w:numId="4">
    <w:abstractNumId w:val="19"/>
  </w:num>
  <w:num w:numId="5">
    <w:abstractNumId w:val="0"/>
  </w:num>
  <w:num w:numId="6">
    <w:abstractNumId w:val="9"/>
  </w:num>
  <w:num w:numId="7">
    <w:abstractNumId w:val="26"/>
  </w:num>
  <w:num w:numId="8">
    <w:abstractNumId w:val="11"/>
  </w:num>
  <w:num w:numId="9">
    <w:abstractNumId w:val="21"/>
  </w:num>
  <w:num w:numId="10">
    <w:abstractNumId w:val="23"/>
  </w:num>
  <w:num w:numId="11">
    <w:abstractNumId w:val="8"/>
  </w:num>
  <w:num w:numId="12">
    <w:abstractNumId w:val="17"/>
  </w:num>
  <w:num w:numId="13">
    <w:abstractNumId w:val="2"/>
  </w:num>
  <w:num w:numId="14">
    <w:abstractNumId w:val="28"/>
  </w:num>
  <w:num w:numId="15">
    <w:abstractNumId w:val="20"/>
  </w:num>
  <w:num w:numId="16">
    <w:abstractNumId w:val="16"/>
  </w:num>
  <w:num w:numId="17">
    <w:abstractNumId w:val="5"/>
  </w:num>
  <w:num w:numId="18">
    <w:abstractNumId w:val="6"/>
  </w:num>
  <w:num w:numId="19">
    <w:abstractNumId w:val="7"/>
  </w:num>
  <w:num w:numId="20">
    <w:abstractNumId w:val="27"/>
  </w:num>
  <w:num w:numId="21">
    <w:abstractNumId w:val="12"/>
  </w:num>
  <w:num w:numId="22">
    <w:abstractNumId w:val="18"/>
  </w:num>
  <w:num w:numId="23">
    <w:abstractNumId w:val="1"/>
  </w:num>
  <w:num w:numId="24">
    <w:abstractNumId w:val="4"/>
  </w:num>
  <w:num w:numId="25">
    <w:abstractNumId w:val="24"/>
  </w:num>
  <w:num w:numId="26">
    <w:abstractNumId w:val="24"/>
    <w:lvlOverride w:ilvl="0">
      <w:startOverride w:val="1"/>
    </w:lvlOverride>
  </w:num>
  <w:num w:numId="27">
    <w:abstractNumId w:val="15"/>
  </w:num>
  <w:num w:numId="28">
    <w:abstractNumId w:val="10"/>
  </w:num>
  <w:num w:numId="29">
    <w:abstractNumId w:val="13"/>
  </w:num>
  <w:num w:numId="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attachedTemplate r:id="rId1"/>
  <w:defaultTabStop w:val="709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E45"/>
    <w:rsid w:val="0000502A"/>
    <w:rsid w:val="00020048"/>
    <w:rsid w:val="000564F9"/>
    <w:rsid w:val="0006443F"/>
    <w:rsid w:val="00075319"/>
    <w:rsid w:val="00081DB7"/>
    <w:rsid w:val="000913B7"/>
    <w:rsid w:val="000B4C6E"/>
    <w:rsid w:val="000B6B23"/>
    <w:rsid w:val="000D2961"/>
    <w:rsid w:val="000F2A79"/>
    <w:rsid w:val="00103437"/>
    <w:rsid w:val="001257D8"/>
    <w:rsid w:val="00126509"/>
    <w:rsid w:val="00131BBE"/>
    <w:rsid w:val="001348BD"/>
    <w:rsid w:val="00140A3F"/>
    <w:rsid w:val="001416FB"/>
    <w:rsid w:val="0019184F"/>
    <w:rsid w:val="001B6628"/>
    <w:rsid w:val="001C6512"/>
    <w:rsid w:val="001E3DB2"/>
    <w:rsid w:val="001F09DF"/>
    <w:rsid w:val="001F64B9"/>
    <w:rsid w:val="001F6ABB"/>
    <w:rsid w:val="00217B17"/>
    <w:rsid w:val="00231717"/>
    <w:rsid w:val="00236CF9"/>
    <w:rsid w:val="00242D19"/>
    <w:rsid w:val="00251A0B"/>
    <w:rsid w:val="00264D6B"/>
    <w:rsid w:val="002713FA"/>
    <w:rsid w:val="002718DC"/>
    <w:rsid w:val="00275DDC"/>
    <w:rsid w:val="0029376C"/>
    <w:rsid w:val="002A559E"/>
    <w:rsid w:val="002D3FDF"/>
    <w:rsid w:val="002E2066"/>
    <w:rsid w:val="002E34B7"/>
    <w:rsid w:val="002F4FD6"/>
    <w:rsid w:val="00305B0C"/>
    <w:rsid w:val="00317EEA"/>
    <w:rsid w:val="00320BD4"/>
    <w:rsid w:val="0033397C"/>
    <w:rsid w:val="00350EE7"/>
    <w:rsid w:val="00357A99"/>
    <w:rsid w:val="00362192"/>
    <w:rsid w:val="00374ECE"/>
    <w:rsid w:val="00375BF3"/>
    <w:rsid w:val="00376F4E"/>
    <w:rsid w:val="003B11CC"/>
    <w:rsid w:val="003C267A"/>
    <w:rsid w:val="003C5058"/>
    <w:rsid w:val="003E0B07"/>
    <w:rsid w:val="003E21C5"/>
    <w:rsid w:val="003E784E"/>
    <w:rsid w:val="003F0618"/>
    <w:rsid w:val="00413F61"/>
    <w:rsid w:val="00415D1D"/>
    <w:rsid w:val="00447B8E"/>
    <w:rsid w:val="00447EAF"/>
    <w:rsid w:val="00495B79"/>
    <w:rsid w:val="00497BD7"/>
    <w:rsid w:val="004A421D"/>
    <w:rsid w:val="004A6653"/>
    <w:rsid w:val="004A7E3B"/>
    <w:rsid w:val="004E50DD"/>
    <w:rsid w:val="00503A30"/>
    <w:rsid w:val="005045A7"/>
    <w:rsid w:val="005269B2"/>
    <w:rsid w:val="0055607B"/>
    <w:rsid w:val="00557CF6"/>
    <w:rsid w:val="00563BC3"/>
    <w:rsid w:val="0058298D"/>
    <w:rsid w:val="00584907"/>
    <w:rsid w:val="00585A99"/>
    <w:rsid w:val="005F1181"/>
    <w:rsid w:val="006113FF"/>
    <w:rsid w:val="00626A0D"/>
    <w:rsid w:val="00633CE0"/>
    <w:rsid w:val="00637D9B"/>
    <w:rsid w:val="00643AC6"/>
    <w:rsid w:val="00654AAD"/>
    <w:rsid w:val="006559EC"/>
    <w:rsid w:val="006752D2"/>
    <w:rsid w:val="006B3E4B"/>
    <w:rsid w:val="006C67BA"/>
    <w:rsid w:val="006D0530"/>
    <w:rsid w:val="006E6842"/>
    <w:rsid w:val="006F4B3B"/>
    <w:rsid w:val="007532C9"/>
    <w:rsid w:val="007566FC"/>
    <w:rsid w:val="00765A91"/>
    <w:rsid w:val="00780974"/>
    <w:rsid w:val="00780BAA"/>
    <w:rsid w:val="007D6B81"/>
    <w:rsid w:val="007E7A87"/>
    <w:rsid w:val="007F09C4"/>
    <w:rsid w:val="00806708"/>
    <w:rsid w:val="00823539"/>
    <w:rsid w:val="00831E93"/>
    <w:rsid w:val="008442E0"/>
    <w:rsid w:val="00855FF1"/>
    <w:rsid w:val="00866FE2"/>
    <w:rsid w:val="00872A4A"/>
    <w:rsid w:val="008836AF"/>
    <w:rsid w:val="00887D29"/>
    <w:rsid w:val="00891BF4"/>
    <w:rsid w:val="008959CE"/>
    <w:rsid w:val="008A1195"/>
    <w:rsid w:val="008F783A"/>
    <w:rsid w:val="009021ED"/>
    <w:rsid w:val="00911358"/>
    <w:rsid w:val="00930107"/>
    <w:rsid w:val="00946358"/>
    <w:rsid w:val="00960943"/>
    <w:rsid w:val="00982841"/>
    <w:rsid w:val="009F397C"/>
    <w:rsid w:val="00A1460D"/>
    <w:rsid w:val="00A45545"/>
    <w:rsid w:val="00A70B25"/>
    <w:rsid w:val="00A84A10"/>
    <w:rsid w:val="00A97A53"/>
    <w:rsid w:val="00AA5802"/>
    <w:rsid w:val="00AB275E"/>
    <w:rsid w:val="00AC3D39"/>
    <w:rsid w:val="00AC6F72"/>
    <w:rsid w:val="00AD5E7A"/>
    <w:rsid w:val="00AE24AF"/>
    <w:rsid w:val="00AF367B"/>
    <w:rsid w:val="00B13E45"/>
    <w:rsid w:val="00B272C7"/>
    <w:rsid w:val="00B563B0"/>
    <w:rsid w:val="00B62DA2"/>
    <w:rsid w:val="00B7184D"/>
    <w:rsid w:val="00B81B0F"/>
    <w:rsid w:val="00B93353"/>
    <w:rsid w:val="00BA4BFE"/>
    <w:rsid w:val="00BA6A02"/>
    <w:rsid w:val="00BB0889"/>
    <w:rsid w:val="00C25CBC"/>
    <w:rsid w:val="00C51732"/>
    <w:rsid w:val="00C524F3"/>
    <w:rsid w:val="00C56633"/>
    <w:rsid w:val="00C62095"/>
    <w:rsid w:val="00C651F3"/>
    <w:rsid w:val="00C6596A"/>
    <w:rsid w:val="00C66F68"/>
    <w:rsid w:val="00C914D3"/>
    <w:rsid w:val="00C9512D"/>
    <w:rsid w:val="00CB21E3"/>
    <w:rsid w:val="00CF3F23"/>
    <w:rsid w:val="00D112AD"/>
    <w:rsid w:val="00D2270F"/>
    <w:rsid w:val="00D47F73"/>
    <w:rsid w:val="00D84FB6"/>
    <w:rsid w:val="00D91198"/>
    <w:rsid w:val="00DA1902"/>
    <w:rsid w:val="00DB502F"/>
    <w:rsid w:val="00DF00F7"/>
    <w:rsid w:val="00DF2BD9"/>
    <w:rsid w:val="00E03022"/>
    <w:rsid w:val="00E3009F"/>
    <w:rsid w:val="00E35A14"/>
    <w:rsid w:val="00E373A9"/>
    <w:rsid w:val="00E40897"/>
    <w:rsid w:val="00E50B9B"/>
    <w:rsid w:val="00E72512"/>
    <w:rsid w:val="00E77503"/>
    <w:rsid w:val="00E9585C"/>
    <w:rsid w:val="00EC69ED"/>
    <w:rsid w:val="00ED1792"/>
    <w:rsid w:val="00ED6D49"/>
    <w:rsid w:val="00EE43CE"/>
    <w:rsid w:val="00F030A1"/>
    <w:rsid w:val="00F11ECE"/>
    <w:rsid w:val="00F1221F"/>
    <w:rsid w:val="00F13791"/>
    <w:rsid w:val="00F23563"/>
    <w:rsid w:val="00F37CCB"/>
    <w:rsid w:val="00F7103F"/>
    <w:rsid w:val="00F745B1"/>
    <w:rsid w:val="00F92FED"/>
    <w:rsid w:val="00FB2E83"/>
    <w:rsid w:val="00FC263D"/>
    <w:rsid w:val="00FE32CE"/>
    <w:rsid w:val="00FF0A6D"/>
    <w:rsid w:val="00FF3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612CBB"/>
  <w15:docId w15:val="{E6B7F598-5DE5-40F2-90E9-C8A23BE9F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98284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B3E4B"/>
    <w:pPr>
      <w:spacing w:after="0" w:line="240" w:lineRule="auto"/>
      <w:ind w:left="720" w:right="-227"/>
      <w:contextualSpacing/>
      <w:jc w:val="center"/>
    </w:pPr>
  </w:style>
  <w:style w:type="paragraph" w:styleId="Encabezado">
    <w:name w:val="header"/>
    <w:basedOn w:val="Normal"/>
    <w:link w:val="EncabezadoCar"/>
    <w:unhideWhenUsed/>
    <w:rsid w:val="006B3E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6B3E4B"/>
  </w:style>
  <w:style w:type="paragraph" w:styleId="Piedepgina">
    <w:name w:val="footer"/>
    <w:basedOn w:val="Normal"/>
    <w:link w:val="PiedepginaCar"/>
    <w:uiPriority w:val="99"/>
    <w:unhideWhenUsed/>
    <w:rsid w:val="006B3E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B3E4B"/>
  </w:style>
  <w:style w:type="table" w:styleId="Tablaconcuadrcula">
    <w:name w:val="Table Grid"/>
    <w:basedOn w:val="Tablanormal"/>
    <w:rsid w:val="006B3E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6B3E4B"/>
    <w:pPr>
      <w:spacing w:after="120" w:line="480" w:lineRule="auto"/>
      <w:ind w:left="283"/>
      <w:jc w:val="both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6B3E4B"/>
  </w:style>
  <w:style w:type="paragraph" w:styleId="Textodeglobo">
    <w:name w:val="Balloon Text"/>
    <w:basedOn w:val="Normal"/>
    <w:link w:val="TextodegloboCar"/>
    <w:uiPriority w:val="99"/>
    <w:semiHidden/>
    <w:unhideWhenUsed/>
    <w:rsid w:val="00E03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302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0670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Sinespaciado">
    <w:name w:val="No Spacing"/>
    <w:uiPriority w:val="1"/>
    <w:qFormat/>
    <w:rsid w:val="002A559E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1F64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F64B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F64B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F64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F64B9"/>
    <w:rPr>
      <w:b/>
      <w:bCs/>
      <w:sz w:val="20"/>
      <w:szCs w:val="20"/>
    </w:rPr>
  </w:style>
  <w:style w:type="character" w:customStyle="1" w:styleId="Ttulo2Car">
    <w:name w:val="Título 2 Car"/>
    <w:basedOn w:val="Fuentedeprrafopredeter"/>
    <w:link w:val="Ttulo2"/>
    <w:uiPriority w:val="9"/>
    <w:rsid w:val="00982841"/>
    <w:rPr>
      <w:rFonts w:ascii="Times New Roman" w:eastAsia="Times New Roman" w:hAnsi="Times New Roman" w:cs="Times New Roman"/>
      <w:b/>
      <w:bCs/>
      <w:sz w:val="36"/>
      <w:szCs w:val="36"/>
      <w:lang w:eastAsia="es-CL"/>
    </w:rPr>
  </w:style>
  <w:style w:type="paragraph" w:customStyle="1" w:styleId="paragraph">
    <w:name w:val="paragraph"/>
    <w:basedOn w:val="Normal"/>
    <w:rsid w:val="009828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NormalWeb">
    <w:name w:val="Normal (Web)"/>
    <w:basedOn w:val="Normal"/>
    <w:uiPriority w:val="99"/>
    <w:unhideWhenUsed/>
    <w:rsid w:val="009828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table" w:styleId="Tablaconcuadrculaclara">
    <w:name w:val="Grid Table Light"/>
    <w:basedOn w:val="Tablanormal"/>
    <w:uiPriority w:val="40"/>
    <w:rsid w:val="00DB502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ormaltextrun">
    <w:name w:val="normaltextrun"/>
    <w:basedOn w:val="Fuentedeprrafopredeter"/>
    <w:rsid w:val="00CF3F23"/>
  </w:style>
  <w:style w:type="character" w:customStyle="1" w:styleId="eop">
    <w:name w:val="eop"/>
    <w:basedOn w:val="Fuentedeprrafopredeter"/>
    <w:rsid w:val="00CF3F23"/>
  </w:style>
  <w:style w:type="character" w:styleId="Textoennegrita">
    <w:name w:val="Strong"/>
    <w:uiPriority w:val="22"/>
    <w:qFormat/>
    <w:rsid w:val="008442E0"/>
    <w:rPr>
      <w:b/>
      <w:bCs/>
    </w:rPr>
  </w:style>
  <w:style w:type="character" w:customStyle="1" w:styleId="apple-converted-space">
    <w:name w:val="apple-converted-space"/>
    <w:basedOn w:val="Fuentedeprrafopredeter"/>
    <w:rsid w:val="008442E0"/>
  </w:style>
  <w:style w:type="paragraph" w:customStyle="1" w:styleId="3PREG">
    <w:name w:val="3 PREG"/>
    <w:basedOn w:val="Normal"/>
    <w:link w:val="3PREGCar"/>
    <w:qFormat/>
    <w:rsid w:val="00FC263D"/>
    <w:pPr>
      <w:numPr>
        <w:numId w:val="24"/>
      </w:numPr>
      <w:ind w:left="340" w:hanging="340"/>
    </w:pPr>
    <w:rPr>
      <w:rFonts w:ascii="Arial" w:eastAsia="Calibri" w:hAnsi="Arial" w:cs="Arial"/>
      <w:noProof/>
      <w:sz w:val="26"/>
      <w:szCs w:val="26"/>
      <w:lang w:val="es-ES_tradnl"/>
    </w:rPr>
  </w:style>
  <w:style w:type="character" w:customStyle="1" w:styleId="3PREGCar">
    <w:name w:val="3 PREG Car"/>
    <w:basedOn w:val="Fuentedeprrafopredeter"/>
    <w:link w:val="3PREG"/>
    <w:rsid w:val="00FC263D"/>
    <w:rPr>
      <w:rFonts w:ascii="Arial" w:eastAsia="Calibri" w:hAnsi="Arial" w:cs="Arial"/>
      <w:noProof/>
      <w:sz w:val="26"/>
      <w:szCs w:val="26"/>
      <w:lang w:val="es-ES_tradnl"/>
    </w:rPr>
  </w:style>
  <w:style w:type="paragraph" w:customStyle="1" w:styleId="a">
    <w:name w:val="a."/>
    <w:basedOn w:val="Normal"/>
    <w:link w:val="aCar"/>
    <w:qFormat/>
    <w:rsid w:val="001B6628"/>
    <w:pPr>
      <w:numPr>
        <w:numId w:val="25"/>
      </w:numPr>
      <w:spacing w:line="240" w:lineRule="auto"/>
    </w:pPr>
    <w:rPr>
      <w:rFonts w:ascii="Arial" w:eastAsia="Calibri" w:hAnsi="Arial" w:cs="Arial"/>
      <w:noProof/>
      <w:sz w:val="26"/>
      <w:szCs w:val="26"/>
      <w:lang w:val="es-ES_tradnl" w:eastAsia="es-CL"/>
    </w:rPr>
  </w:style>
  <w:style w:type="character" w:customStyle="1" w:styleId="aCar">
    <w:name w:val="a. Car"/>
    <w:basedOn w:val="Fuentedeprrafopredeter"/>
    <w:link w:val="a"/>
    <w:rsid w:val="001B6628"/>
    <w:rPr>
      <w:rFonts w:ascii="Arial" w:eastAsia="Calibri" w:hAnsi="Arial" w:cs="Arial"/>
      <w:noProof/>
      <w:sz w:val="26"/>
      <w:szCs w:val="26"/>
      <w:lang w:val="es-ES_tradnl" w:eastAsia="es-CL"/>
    </w:rPr>
  </w:style>
  <w:style w:type="paragraph" w:customStyle="1" w:styleId="1TITFICHA">
    <w:name w:val="1 TIT FICHA"/>
    <w:basedOn w:val="Normal"/>
    <w:link w:val="1TITFICHACar"/>
    <w:qFormat/>
    <w:rsid w:val="001B6628"/>
    <w:pPr>
      <w:spacing w:before="960" w:after="0" w:line="240" w:lineRule="auto"/>
      <w:jc w:val="center"/>
    </w:pPr>
    <w:rPr>
      <w:rFonts w:ascii="Arial" w:eastAsia="Calibri" w:hAnsi="Arial" w:cs="Arial"/>
      <w:b/>
      <w:noProof/>
      <w:sz w:val="32"/>
      <w:szCs w:val="32"/>
      <w:lang w:val="es-ES_tradnl" w:eastAsia="es-CL"/>
    </w:rPr>
  </w:style>
  <w:style w:type="character" w:customStyle="1" w:styleId="1TITFICHACar">
    <w:name w:val="1 TIT FICHA Car"/>
    <w:basedOn w:val="Fuentedeprrafopredeter"/>
    <w:link w:val="1TITFICHA"/>
    <w:rsid w:val="001B6628"/>
    <w:rPr>
      <w:rFonts w:ascii="Arial" w:eastAsia="Calibri" w:hAnsi="Arial" w:cs="Arial"/>
      <w:b/>
      <w:noProof/>
      <w:sz w:val="32"/>
      <w:szCs w:val="32"/>
      <w:lang w:val="es-ES_tradnl" w:eastAsia="es-CL"/>
    </w:rPr>
  </w:style>
  <w:style w:type="paragraph" w:customStyle="1" w:styleId="2ACTIV">
    <w:name w:val="2 ACTIV"/>
    <w:basedOn w:val="Normal"/>
    <w:link w:val="2ACTIVCar"/>
    <w:qFormat/>
    <w:rsid w:val="001B6628"/>
    <w:pPr>
      <w:spacing w:before="120" w:after="120" w:line="240" w:lineRule="auto"/>
    </w:pPr>
    <w:rPr>
      <w:rFonts w:ascii="Arial" w:eastAsia="Calibri" w:hAnsi="Arial" w:cs="Arial"/>
      <w:b/>
      <w:sz w:val="26"/>
      <w:szCs w:val="26"/>
      <w:lang w:val="es-ES_tradnl"/>
    </w:rPr>
  </w:style>
  <w:style w:type="character" w:customStyle="1" w:styleId="2ACTIVCar">
    <w:name w:val="2 ACTIV Car"/>
    <w:basedOn w:val="Fuentedeprrafopredeter"/>
    <w:link w:val="2ACTIV"/>
    <w:rsid w:val="001B6628"/>
    <w:rPr>
      <w:rFonts w:ascii="Arial" w:eastAsia="Calibri" w:hAnsi="Arial" w:cs="Arial"/>
      <w:b/>
      <w:sz w:val="26"/>
      <w:szCs w:val="26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17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33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8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7" Type="http://schemas.openxmlformats.org/officeDocument/2006/relationships/settings" Target="settings.xml"/><Relationship Id="rId12" Type="http://schemas.openxmlformats.org/officeDocument/2006/relationships/image" Target="https://logos.textgiraffe.com/logos/logo-name/28857007-designstyle-box-m.png" TargetMode="External"/><Relationship Id="rId17" Type="http://schemas.openxmlformats.org/officeDocument/2006/relationships/image" Target="media/image6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4.emf"/><Relationship Id="rId23" Type="http://schemas.openxmlformats.org/officeDocument/2006/relationships/image" Target="media/image11.png"/><Relationship Id="rId10" Type="http://schemas.openxmlformats.org/officeDocument/2006/relationships/endnotes" Target="endnotes.xml"/><Relationship Id="rId19" Type="http://schemas.microsoft.com/office/2007/relationships/hdphoto" Target="media/hdphoto2.wdp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07/relationships/hdphoto" Target="media/hdphoto1.wdp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lasClases2022\Downloads\Pruebas%20y%20Test%202022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B0E9BCB2753254AB96F65103183D7E7" ma:contentTypeVersion="2" ma:contentTypeDescription="Crear nuevo documento." ma:contentTypeScope="" ma:versionID="29387f29401bca719368598a1af5a899">
  <xsd:schema xmlns:xsd="http://www.w3.org/2001/XMLSchema" xmlns:xs="http://www.w3.org/2001/XMLSchema" xmlns:p="http://schemas.microsoft.com/office/2006/metadata/properties" xmlns:ns2="fdc635ab-a515-491c-8b21-204624dfe487" targetNamespace="http://schemas.microsoft.com/office/2006/metadata/properties" ma:root="true" ma:fieldsID="230b468f179f3883f181171dd133deb1" ns2:_="">
    <xsd:import namespace="fdc635ab-a515-491c-8b21-204624dfe48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c635ab-a515-491c-8b21-204624dfe4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410C28-308E-44B5-A98B-2D706720132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D6C5864-56BB-4022-8348-729E44E84BC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A4120F-828D-4A37-8470-97896A757C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c635ab-a515-491c-8b21-204624dfe4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A50A7AA-77AF-42BC-9DC9-4494FF1D5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Pruebas y Test 2022</Template>
  <TotalTime>1</TotalTime>
  <Pages>3</Pages>
  <Words>210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CAROLINA RODRIGUEZ</dc:creator>
  <cp:lastModifiedBy>Carolina Rodriguez Villa</cp:lastModifiedBy>
  <cp:revision>2</cp:revision>
  <cp:lastPrinted>2022-05-09T18:32:00Z</cp:lastPrinted>
  <dcterms:created xsi:type="dcterms:W3CDTF">2023-03-05T22:34:00Z</dcterms:created>
  <dcterms:modified xsi:type="dcterms:W3CDTF">2023-03-05T22:34:00Z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0x0101004B0E9BCB2753254AB96F65103183D7E7</vt:lpwstr>
  </property>
</Properties>
</file>