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F9B2C" w14:textId="77777777" w:rsidR="00DB502F" w:rsidRPr="00DB502F" w:rsidRDefault="00DB502F" w:rsidP="00DB502F">
      <w:pPr>
        <w:spacing w:after="0" w:line="240" w:lineRule="auto"/>
        <w:rPr>
          <w:rFonts w:cstheme="minorHAnsi"/>
          <w:b/>
          <w:bCs/>
          <w:sz w:val="18"/>
          <w:szCs w:val="18"/>
        </w:rPr>
      </w:pPr>
      <w:bookmarkStart w:id="0" w:name="_Hlk104324133"/>
      <w:bookmarkEnd w:id="0"/>
      <w:r w:rsidRPr="00DB502F">
        <w:rPr>
          <w:rFonts w:cstheme="minorHAnsi"/>
          <w:b/>
          <w:bCs/>
          <w:sz w:val="18"/>
          <w:szCs w:val="18"/>
        </w:rPr>
        <w:t>UNIDAD DE GESTIÓN ACADÉMICA</w:t>
      </w:r>
    </w:p>
    <w:p w14:paraId="37009A50" w14:textId="3B113A10" w:rsidR="00DB502F" w:rsidRPr="00DB502F" w:rsidRDefault="00DB502F" w:rsidP="00DB502F">
      <w:p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B502F">
        <w:rPr>
          <w:rFonts w:cstheme="minorHAnsi"/>
          <w:b/>
          <w:bCs/>
          <w:sz w:val="18"/>
          <w:szCs w:val="18"/>
        </w:rPr>
        <w:t xml:space="preserve">Departamento de </w:t>
      </w:r>
      <w:r w:rsidR="003F0618">
        <w:rPr>
          <w:rFonts w:cstheme="minorHAnsi"/>
          <w:b/>
          <w:bCs/>
          <w:sz w:val="18"/>
          <w:szCs w:val="18"/>
        </w:rPr>
        <w:tab/>
        <w:t>Primer Ciclo Básico.</w:t>
      </w:r>
      <w:r w:rsidR="003F0618">
        <w:rPr>
          <w:rFonts w:cstheme="minorHAnsi"/>
          <w:b/>
          <w:bCs/>
          <w:sz w:val="18"/>
          <w:szCs w:val="18"/>
        </w:rPr>
        <w:tab/>
      </w:r>
    </w:p>
    <w:p w14:paraId="2D2CB2CD" w14:textId="05DEA532" w:rsidR="00DB502F" w:rsidRPr="00DB502F" w:rsidRDefault="00DB502F" w:rsidP="00DB502F">
      <w:p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B502F">
        <w:rPr>
          <w:rFonts w:cstheme="minorHAnsi"/>
          <w:b/>
          <w:bCs/>
          <w:sz w:val="18"/>
          <w:szCs w:val="18"/>
        </w:rPr>
        <w:t>Profesor(a)</w:t>
      </w:r>
      <w:r w:rsidR="001D509B" w:rsidRPr="00DB502F">
        <w:rPr>
          <w:rFonts w:cstheme="minorHAnsi"/>
          <w:b/>
          <w:bCs/>
          <w:sz w:val="18"/>
          <w:szCs w:val="18"/>
        </w:rPr>
        <w:t>: Carolina</w:t>
      </w:r>
      <w:r w:rsidR="001D509B">
        <w:rPr>
          <w:rFonts w:cstheme="minorHAnsi"/>
          <w:b/>
          <w:bCs/>
          <w:sz w:val="18"/>
          <w:szCs w:val="18"/>
        </w:rPr>
        <w:t xml:space="preserve"> Rodríguez Villa</w:t>
      </w:r>
      <w:r w:rsidR="002F2E40">
        <w:rPr>
          <w:rFonts w:cstheme="minorHAnsi"/>
          <w:b/>
          <w:bCs/>
          <w:sz w:val="18"/>
          <w:szCs w:val="18"/>
        </w:rPr>
        <w:t>.</w:t>
      </w:r>
    </w:p>
    <w:p w14:paraId="26D41DBE" w14:textId="77777777" w:rsidR="00DB502F" w:rsidRPr="00DB502F" w:rsidRDefault="00DB502F" w:rsidP="00DB502F">
      <w:pPr>
        <w:spacing w:after="0" w:line="240" w:lineRule="auto"/>
        <w:rPr>
          <w:rFonts w:cstheme="minorHAnsi"/>
        </w:rPr>
      </w:pPr>
    </w:p>
    <w:p w14:paraId="3285CF80" w14:textId="0CBEE53D" w:rsidR="000F2A79" w:rsidRDefault="003F0618" w:rsidP="001C3CA3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EVALUACIÓN</w:t>
      </w:r>
      <w:r w:rsidR="00B01340">
        <w:rPr>
          <w:rFonts w:cstheme="minorHAnsi"/>
          <w:b/>
          <w:bCs/>
          <w:sz w:val="28"/>
          <w:szCs w:val="28"/>
        </w:rPr>
        <w:t xml:space="preserve"> DE PROCESO MATEM</w:t>
      </w:r>
      <w:r w:rsidR="00E02597">
        <w:rPr>
          <w:rFonts w:cstheme="minorHAnsi"/>
          <w:b/>
          <w:bCs/>
          <w:sz w:val="28"/>
          <w:szCs w:val="28"/>
        </w:rPr>
        <w:t>Á</w:t>
      </w:r>
      <w:r w:rsidR="00B01340">
        <w:rPr>
          <w:rFonts w:cstheme="minorHAnsi"/>
          <w:b/>
          <w:bCs/>
          <w:sz w:val="28"/>
          <w:szCs w:val="28"/>
        </w:rPr>
        <w:t>TICA</w:t>
      </w:r>
      <w:r w:rsidR="00475A42">
        <w:rPr>
          <w:rFonts w:cstheme="minorHAnsi"/>
          <w:b/>
          <w:bCs/>
          <w:sz w:val="28"/>
          <w:szCs w:val="28"/>
        </w:rPr>
        <w:t xml:space="preserve"> </w:t>
      </w:r>
    </w:p>
    <w:p w14:paraId="353175B1" w14:textId="3B595792" w:rsidR="00E02597" w:rsidRPr="00DB502F" w:rsidRDefault="00E02597" w:rsidP="001C3CA3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NIVELACIÓN </w:t>
      </w:r>
    </w:p>
    <w:p w14:paraId="5276344C" w14:textId="77777777" w:rsidR="00DB502F" w:rsidRPr="00DB502F" w:rsidRDefault="00DB502F" w:rsidP="00DB502F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tbl>
      <w:tblPr>
        <w:tblStyle w:val="Tablaconcuadrculaclara"/>
        <w:tblW w:w="9741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2848"/>
        <w:gridCol w:w="2534"/>
        <w:gridCol w:w="2126"/>
        <w:gridCol w:w="2233"/>
      </w:tblGrid>
      <w:tr w:rsidR="00DB502F" w:rsidRPr="00DB502F" w14:paraId="1787E93E" w14:textId="77777777" w:rsidTr="001D509B">
        <w:trPr>
          <w:trHeight w:val="437"/>
        </w:trPr>
        <w:tc>
          <w:tcPr>
            <w:tcW w:w="7508" w:type="dxa"/>
            <w:gridSpan w:val="3"/>
          </w:tcPr>
          <w:p w14:paraId="1BC11670" w14:textId="77777777" w:rsidR="00DB502F" w:rsidRPr="00DB502F" w:rsidRDefault="00DB502F" w:rsidP="000C061A">
            <w:pPr>
              <w:rPr>
                <w:rFonts w:cstheme="minorHAnsi"/>
              </w:rPr>
            </w:pPr>
            <w:bookmarkStart w:id="1" w:name="_Hlk106113600"/>
            <w:r w:rsidRPr="00DB502F">
              <w:rPr>
                <w:rFonts w:cstheme="minorHAnsi"/>
              </w:rPr>
              <w:t xml:space="preserve">Nombre: </w:t>
            </w:r>
          </w:p>
        </w:tc>
        <w:tc>
          <w:tcPr>
            <w:tcW w:w="2233" w:type="dxa"/>
          </w:tcPr>
          <w:p w14:paraId="59867D75" w14:textId="5C0B6324" w:rsidR="00DB502F" w:rsidRPr="00DB502F" w:rsidRDefault="00DB502F" w:rsidP="000C061A">
            <w:pPr>
              <w:rPr>
                <w:rFonts w:cstheme="minorHAnsi"/>
              </w:rPr>
            </w:pPr>
            <w:r w:rsidRPr="00DB502F">
              <w:rPr>
                <w:rFonts w:cstheme="minorHAnsi"/>
              </w:rPr>
              <w:t xml:space="preserve">Curso: </w:t>
            </w:r>
            <w:r w:rsidR="001F22B0">
              <w:rPr>
                <w:rFonts w:cstheme="minorHAnsi"/>
              </w:rPr>
              <w:t>4</w:t>
            </w:r>
            <w:r w:rsidR="001D509B">
              <w:rPr>
                <w:rFonts w:cstheme="minorHAnsi"/>
              </w:rPr>
              <w:t>°</w:t>
            </w:r>
            <w:r w:rsidR="00F528F2">
              <w:rPr>
                <w:rFonts w:cstheme="minorHAnsi"/>
              </w:rPr>
              <w:t xml:space="preserve"> </w:t>
            </w:r>
            <w:r w:rsidR="001D509B">
              <w:rPr>
                <w:rFonts w:cstheme="minorHAnsi"/>
              </w:rPr>
              <w:t>B</w:t>
            </w:r>
            <w:r w:rsidR="00F528F2">
              <w:rPr>
                <w:rFonts w:cstheme="minorHAnsi"/>
              </w:rPr>
              <w:t xml:space="preserve">ásico </w:t>
            </w:r>
            <w:r w:rsidR="002F2E40">
              <w:rPr>
                <w:rFonts w:cstheme="minorHAnsi"/>
              </w:rPr>
              <w:t>A</w:t>
            </w:r>
          </w:p>
        </w:tc>
      </w:tr>
      <w:bookmarkEnd w:id="1"/>
      <w:tr w:rsidR="00DB502F" w:rsidRPr="00DB502F" w14:paraId="449A1D25" w14:textId="77777777" w:rsidTr="001D509B">
        <w:trPr>
          <w:trHeight w:val="437"/>
        </w:trPr>
        <w:tc>
          <w:tcPr>
            <w:tcW w:w="2848" w:type="dxa"/>
          </w:tcPr>
          <w:p w14:paraId="540BAD0A" w14:textId="0ED086D7" w:rsidR="00DB502F" w:rsidRPr="003D1250" w:rsidRDefault="00DB502F" w:rsidP="000C061A">
            <w:pPr>
              <w:rPr>
                <w:rFonts w:cstheme="minorHAnsi"/>
              </w:rPr>
            </w:pPr>
            <w:r w:rsidRPr="003D1250">
              <w:rPr>
                <w:rFonts w:cstheme="minorHAnsi"/>
              </w:rPr>
              <w:t xml:space="preserve">Fecha: </w:t>
            </w:r>
            <w:r w:rsidR="00E02597">
              <w:rPr>
                <w:rFonts w:cstheme="minorHAnsi"/>
              </w:rPr>
              <w:t>1</w:t>
            </w:r>
            <w:r w:rsidR="001F22B0">
              <w:rPr>
                <w:rFonts w:cstheme="minorHAnsi"/>
              </w:rPr>
              <w:t>5</w:t>
            </w:r>
            <w:r w:rsidR="00475A42">
              <w:rPr>
                <w:rFonts w:cstheme="minorHAnsi"/>
              </w:rPr>
              <w:t xml:space="preserve"> de </w:t>
            </w:r>
            <w:r w:rsidR="00E02597">
              <w:rPr>
                <w:rFonts w:cstheme="minorHAnsi"/>
              </w:rPr>
              <w:t>marzo</w:t>
            </w:r>
            <w:r w:rsidR="00475A42">
              <w:rPr>
                <w:rFonts w:cstheme="minorHAnsi"/>
              </w:rPr>
              <w:t xml:space="preserve"> </w:t>
            </w:r>
            <w:r w:rsidR="00FA3E78" w:rsidRPr="003D1250">
              <w:rPr>
                <w:rFonts w:cstheme="minorHAnsi"/>
              </w:rPr>
              <w:t>202</w:t>
            </w:r>
            <w:r w:rsidR="00624877">
              <w:rPr>
                <w:rFonts w:cstheme="minorHAnsi"/>
              </w:rPr>
              <w:t>4</w:t>
            </w:r>
          </w:p>
        </w:tc>
        <w:tc>
          <w:tcPr>
            <w:tcW w:w="2534" w:type="dxa"/>
          </w:tcPr>
          <w:p w14:paraId="5EFA3757" w14:textId="498B53C4" w:rsidR="00DB502F" w:rsidRPr="003D1250" w:rsidRDefault="00DB502F" w:rsidP="000C061A">
            <w:pPr>
              <w:rPr>
                <w:rFonts w:cstheme="minorHAnsi"/>
              </w:rPr>
            </w:pPr>
            <w:r w:rsidRPr="003D1250">
              <w:rPr>
                <w:rFonts w:cstheme="minorHAnsi"/>
              </w:rPr>
              <w:t>Puntaje total:</w:t>
            </w:r>
            <w:r w:rsidR="00505826">
              <w:rPr>
                <w:rFonts w:cstheme="minorHAnsi"/>
              </w:rPr>
              <w:t xml:space="preserve"> </w:t>
            </w:r>
            <w:r w:rsidR="007E3DB4">
              <w:rPr>
                <w:rFonts w:cstheme="minorHAnsi"/>
              </w:rPr>
              <w:t>4</w:t>
            </w:r>
            <w:r w:rsidR="009272E0">
              <w:rPr>
                <w:rFonts w:cstheme="minorHAnsi"/>
              </w:rPr>
              <w:t>4</w:t>
            </w:r>
            <w:r w:rsidR="00EA5D46">
              <w:rPr>
                <w:rFonts w:cstheme="minorHAnsi"/>
              </w:rPr>
              <w:t xml:space="preserve"> </w:t>
            </w:r>
            <w:r w:rsidR="00505826">
              <w:rPr>
                <w:rFonts w:cstheme="minorHAnsi"/>
              </w:rPr>
              <w:t>pts.</w:t>
            </w:r>
          </w:p>
        </w:tc>
        <w:tc>
          <w:tcPr>
            <w:tcW w:w="2126" w:type="dxa"/>
          </w:tcPr>
          <w:p w14:paraId="4029F539" w14:textId="77777777" w:rsidR="00DB502F" w:rsidRPr="003D1250" w:rsidRDefault="00DB502F" w:rsidP="000C061A">
            <w:pPr>
              <w:rPr>
                <w:rFonts w:cstheme="minorHAnsi"/>
              </w:rPr>
            </w:pPr>
            <w:r w:rsidRPr="003D1250">
              <w:rPr>
                <w:rFonts w:cstheme="minorHAnsi"/>
              </w:rPr>
              <w:t xml:space="preserve">Puntaje alumno: </w:t>
            </w:r>
          </w:p>
        </w:tc>
        <w:tc>
          <w:tcPr>
            <w:tcW w:w="2233" w:type="dxa"/>
          </w:tcPr>
          <w:p w14:paraId="24B165C6" w14:textId="77777777" w:rsidR="00DB502F" w:rsidRPr="003D1250" w:rsidRDefault="00DB502F" w:rsidP="000C061A">
            <w:pPr>
              <w:rPr>
                <w:rFonts w:cstheme="minorHAnsi"/>
              </w:rPr>
            </w:pPr>
            <w:r w:rsidRPr="003D1250">
              <w:rPr>
                <w:rFonts w:cstheme="minorHAnsi"/>
              </w:rPr>
              <w:t xml:space="preserve">Nota: </w:t>
            </w:r>
          </w:p>
        </w:tc>
      </w:tr>
    </w:tbl>
    <w:p w14:paraId="675CE177" w14:textId="456AEF43" w:rsidR="00DB502F" w:rsidRPr="00DB502F" w:rsidRDefault="00DB502F" w:rsidP="00DB502F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555"/>
        <w:gridCol w:w="8221"/>
      </w:tblGrid>
      <w:tr w:rsidR="00DB502F" w:rsidRPr="003D1250" w14:paraId="0684907D" w14:textId="77777777" w:rsidTr="003D1250">
        <w:tc>
          <w:tcPr>
            <w:tcW w:w="1555" w:type="dxa"/>
          </w:tcPr>
          <w:p w14:paraId="714287F1" w14:textId="77777777" w:rsidR="00DB502F" w:rsidRPr="003D1250" w:rsidRDefault="00DB502F" w:rsidP="00CF3F23">
            <w:pPr>
              <w:tabs>
                <w:tab w:val="left" w:pos="1706"/>
              </w:tabs>
              <w:ind w:left="-12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3D1250">
              <w:rPr>
                <w:rFonts w:asciiTheme="minorHAnsi" w:hAnsiTheme="minorHAnsi" w:cstheme="minorHAnsi"/>
                <w:bCs/>
                <w:sz w:val="24"/>
                <w:szCs w:val="24"/>
              </w:rPr>
              <w:t>Contenidos:</w:t>
            </w:r>
          </w:p>
        </w:tc>
        <w:tc>
          <w:tcPr>
            <w:tcW w:w="8221" w:type="dxa"/>
          </w:tcPr>
          <w:p w14:paraId="2066101B" w14:textId="23143C62" w:rsidR="00DB502F" w:rsidRPr="00DB79A3" w:rsidRDefault="00E02597" w:rsidP="00DB502F">
            <w:pPr>
              <w:rPr>
                <w:rFonts w:asciiTheme="minorHAnsi" w:hAnsiTheme="minorHAnsi" w:cstheme="minorHAnsi"/>
              </w:rPr>
            </w:pPr>
            <w:r w:rsidRPr="00DB79A3">
              <w:rPr>
                <w:rFonts w:asciiTheme="minorHAnsi" w:hAnsiTheme="minorHAnsi" w:cstheme="minorHAnsi"/>
              </w:rPr>
              <w:t>Números hasta el 999 – valor posicional- descomposición aditiva – recta numérica</w:t>
            </w:r>
            <w:r w:rsidR="002F2E40" w:rsidRPr="00DB79A3">
              <w:rPr>
                <w:rFonts w:asciiTheme="minorHAnsi" w:hAnsiTheme="minorHAnsi" w:cstheme="minorHAnsi"/>
              </w:rPr>
              <w:t xml:space="preserve"> -</w:t>
            </w:r>
            <w:r w:rsidRPr="00DB79A3">
              <w:rPr>
                <w:rFonts w:asciiTheme="minorHAnsi" w:hAnsiTheme="minorHAnsi" w:cstheme="minorHAnsi"/>
              </w:rPr>
              <w:t xml:space="preserve"> adiciones y sustracciones-Resolución de problemas.</w:t>
            </w:r>
          </w:p>
        </w:tc>
      </w:tr>
    </w:tbl>
    <w:p w14:paraId="5EAB51F8" w14:textId="77777777" w:rsidR="00624877" w:rsidRDefault="00624877" w:rsidP="00715085">
      <w:pPr>
        <w:spacing w:after="0" w:line="240" w:lineRule="auto"/>
        <w:rPr>
          <w:rFonts w:cstheme="minorHAnsi"/>
          <w:b/>
          <w:bCs/>
        </w:rPr>
      </w:pPr>
    </w:p>
    <w:p w14:paraId="779C4647" w14:textId="736AAE3D" w:rsidR="00E93936" w:rsidRPr="00715085" w:rsidRDefault="00F528F2" w:rsidP="00624877">
      <w:pPr>
        <w:spacing w:after="0" w:line="360" w:lineRule="auto"/>
        <w:rPr>
          <w:rFonts w:cstheme="minorHAnsi"/>
          <w:i/>
          <w:sz w:val="24"/>
          <w:szCs w:val="24"/>
        </w:rPr>
      </w:pPr>
      <w:r w:rsidRPr="009C0C4B">
        <w:rPr>
          <w:rFonts w:cstheme="minorHAnsi"/>
          <w:b/>
          <w:bCs/>
        </w:rPr>
        <w:t>INSTRUCCIONES:</w:t>
      </w:r>
      <w:r w:rsidR="00715085" w:rsidRPr="00715085">
        <w:t xml:space="preserve"> </w:t>
      </w:r>
      <w:r w:rsidR="00715085" w:rsidRPr="00715085">
        <w:rPr>
          <w:rFonts w:cstheme="minorHAnsi"/>
          <w:bCs/>
          <w:sz w:val="24"/>
          <w:szCs w:val="24"/>
        </w:rPr>
        <w:t>Lee atentamente cada pregunta y responde.</w:t>
      </w:r>
      <w:r w:rsidR="001D509B" w:rsidRPr="00715085">
        <w:rPr>
          <w:rFonts w:cstheme="minorHAnsi"/>
          <w:i/>
          <w:sz w:val="24"/>
          <w:szCs w:val="24"/>
        </w:rPr>
        <w:t xml:space="preserve">  </w:t>
      </w:r>
      <w:r w:rsidR="00320B7D" w:rsidRPr="00715085">
        <w:rPr>
          <w:rFonts w:cstheme="minorHAnsi"/>
          <w:i/>
          <w:sz w:val="24"/>
          <w:szCs w:val="24"/>
        </w:rPr>
        <w:t xml:space="preserve">       </w:t>
      </w:r>
      <w:r w:rsidR="00715085">
        <w:rPr>
          <w:rFonts w:cstheme="minorHAnsi"/>
          <w:i/>
          <w:sz w:val="24"/>
          <w:szCs w:val="24"/>
        </w:rPr>
        <w:t xml:space="preserve">                                         </w:t>
      </w:r>
      <w:r w:rsidR="00320B7D" w:rsidRPr="00715085">
        <w:rPr>
          <w:rFonts w:cstheme="minorHAnsi"/>
          <w:i/>
          <w:sz w:val="24"/>
          <w:szCs w:val="24"/>
        </w:rPr>
        <w:t xml:space="preserve">                                                                                                                </w:t>
      </w:r>
    </w:p>
    <w:p w14:paraId="4745E8CE" w14:textId="43DC118A" w:rsidR="00E02597" w:rsidRPr="00172D42" w:rsidRDefault="00CD073C" w:rsidP="00624877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  <w:r w:rsidR="00E02597" w:rsidRPr="00CD073C">
        <w:rPr>
          <w:rFonts w:cstheme="minorHAnsi"/>
          <w:sz w:val="24"/>
          <w:szCs w:val="24"/>
        </w:rPr>
        <w:t>Escribe en palabras los siguientes números</w:t>
      </w:r>
      <w:r w:rsidR="00172D42" w:rsidRPr="00CD073C">
        <w:rPr>
          <w:rFonts w:cstheme="minorHAnsi"/>
          <w:sz w:val="24"/>
          <w:szCs w:val="24"/>
        </w:rPr>
        <w:t xml:space="preserve"> correctamente</w:t>
      </w:r>
      <w:r w:rsidR="00B20A04" w:rsidRPr="00CD073C">
        <w:rPr>
          <w:rFonts w:cstheme="minorHAnsi"/>
          <w:sz w:val="24"/>
          <w:szCs w:val="24"/>
        </w:rPr>
        <w:t>.</w:t>
      </w:r>
      <w:r w:rsidR="00E02597" w:rsidRPr="00CD073C">
        <w:rPr>
          <w:rFonts w:cstheme="minorHAnsi"/>
          <w:sz w:val="24"/>
          <w:szCs w:val="24"/>
        </w:rPr>
        <w:t xml:space="preserve">                        </w:t>
      </w:r>
      <w:r w:rsidR="00E7252D" w:rsidRPr="00CD073C">
        <w:rPr>
          <w:rFonts w:cstheme="minorHAnsi"/>
          <w:sz w:val="24"/>
          <w:szCs w:val="24"/>
        </w:rPr>
        <w:t xml:space="preserve">                        </w:t>
      </w:r>
      <w:r w:rsidR="00E02597" w:rsidRPr="00CD073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</w:t>
      </w:r>
      <w:r w:rsidR="00E7252D" w:rsidRPr="00CD073C">
        <w:rPr>
          <w:rFonts w:cstheme="minorHAnsi"/>
          <w:sz w:val="24"/>
          <w:szCs w:val="24"/>
        </w:rPr>
        <w:t xml:space="preserve"> </w:t>
      </w:r>
      <w:r w:rsidR="00E02597" w:rsidRPr="00CD073C">
        <w:rPr>
          <w:rFonts w:cstheme="minorHAnsi"/>
          <w:sz w:val="24"/>
          <w:szCs w:val="24"/>
        </w:rPr>
        <w:t>(</w:t>
      </w:r>
      <w:r w:rsidR="001F22B0" w:rsidRPr="00CD073C">
        <w:rPr>
          <w:rFonts w:cstheme="minorHAnsi"/>
          <w:sz w:val="24"/>
          <w:szCs w:val="24"/>
        </w:rPr>
        <w:t>2</w:t>
      </w:r>
      <w:r w:rsidR="00E02597" w:rsidRPr="00CD073C">
        <w:rPr>
          <w:rFonts w:cstheme="minorHAnsi"/>
          <w:sz w:val="24"/>
          <w:szCs w:val="24"/>
        </w:rPr>
        <w:t>ptos.)</w:t>
      </w:r>
    </w:p>
    <w:p w14:paraId="6000FB21" w14:textId="58A3DC9C" w:rsidR="00E02597" w:rsidRPr="00172D42" w:rsidRDefault="001F22B0" w:rsidP="00172D4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E02597" w:rsidRPr="00172D42">
        <w:rPr>
          <w:rFonts w:cstheme="minorHAnsi"/>
          <w:sz w:val="24"/>
          <w:szCs w:val="24"/>
        </w:rPr>
        <w:t>)</w:t>
      </w:r>
      <w:r w:rsidR="00E7252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1.0</w:t>
      </w:r>
      <w:r w:rsidR="00E02597" w:rsidRPr="00172D42">
        <w:rPr>
          <w:rFonts w:cstheme="minorHAnsi"/>
          <w:sz w:val="24"/>
          <w:szCs w:val="24"/>
        </w:rPr>
        <w:t>45</w:t>
      </w:r>
      <w:r w:rsidR="00E7252D">
        <w:rPr>
          <w:rFonts w:cstheme="minorHAnsi"/>
          <w:sz w:val="24"/>
          <w:szCs w:val="24"/>
        </w:rPr>
        <w:t xml:space="preserve">: </w:t>
      </w:r>
      <w:r w:rsidR="00E02597" w:rsidRPr="00172D42">
        <w:rPr>
          <w:rFonts w:cstheme="minorHAnsi"/>
          <w:sz w:val="24"/>
          <w:szCs w:val="24"/>
        </w:rPr>
        <w:t>.................................................................................................</w:t>
      </w:r>
      <w:r w:rsidR="00172D42" w:rsidRPr="00172D42">
        <w:rPr>
          <w:rFonts w:cstheme="minorHAnsi"/>
          <w:sz w:val="24"/>
          <w:szCs w:val="24"/>
        </w:rPr>
        <w:t>..........</w:t>
      </w:r>
      <w:r w:rsidR="00E7252D">
        <w:rPr>
          <w:rFonts w:cstheme="minorHAnsi"/>
          <w:sz w:val="24"/>
          <w:szCs w:val="24"/>
        </w:rPr>
        <w:t>..............................</w:t>
      </w:r>
      <w:r>
        <w:rPr>
          <w:rFonts w:cstheme="minorHAnsi"/>
          <w:sz w:val="24"/>
          <w:szCs w:val="24"/>
        </w:rPr>
        <w:t>.......</w:t>
      </w:r>
    </w:p>
    <w:p w14:paraId="75D631CB" w14:textId="608C9CF2" w:rsidR="00E02597" w:rsidRDefault="001F22B0" w:rsidP="00624877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</w:t>
      </w:r>
      <w:r w:rsidR="00E02597" w:rsidRPr="00172D42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................................</w:t>
      </w:r>
    </w:p>
    <w:p w14:paraId="0D6DD7B1" w14:textId="77777777" w:rsidR="00624877" w:rsidRPr="00624877" w:rsidRDefault="00624877" w:rsidP="00624877">
      <w:pPr>
        <w:spacing w:after="0"/>
        <w:ind w:left="360"/>
        <w:rPr>
          <w:rFonts w:cstheme="minorHAnsi"/>
          <w:sz w:val="24"/>
          <w:szCs w:val="24"/>
        </w:rPr>
      </w:pPr>
    </w:p>
    <w:p w14:paraId="3D6ECB01" w14:textId="1071A4D0" w:rsidR="001F22B0" w:rsidRPr="00172D42" w:rsidRDefault="001F22B0" w:rsidP="001F22B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E02597" w:rsidRPr="00172D42">
        <w:rPr>
          <w:rFonts w:cstheme="minorHAnsi"/>
          <w:sz w:val="24"/>
          <w:szCs w:val="24"/>
        </w:rPr>
        <w:t>)</w:t>
      </w:r>
      <w:r w:rsidR="00E7252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6.0</w:t>
      </w:r>
      <w:r w:rsidR="00E02597" w:rsidRPr="00172D42">
        <w:rPr>
          <w:rFonts w:cstheme="minorHAnsi"/>
          <w:sz w:val="24"/>
          <w:szCs w:val="24"/>
        </w:rPr>
        <w:t>70</w:t>
      </w:r>
      <w:r w:rsidR="00E7252D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172D42">
        <w:rPr>
          <w:rFonts w:cstheme="minorHAnsi"/>
          <w:sz w:val="24"/>
          <w:szCs w:val="24"/>
        </w:rPr>
        <w:t>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.....................................</w:t>
      </w:r>
    </w:p>
    <w:p w14:paraId="15DD4252" w14:textId="7620EE7D" w:rsidR="001F22B0" w:rsidRDefault="001F22B0" w:rsidP="001F22B0">
      <w:pPr>
        <w:spacing w:after="0"/>
        <w:rPr>
          <w:rFonts w:cstheme="minorHAnsi"/>
          <w:sz w:val="24"/>
          <w:szCs w:val="24"/>
        </w:rPr>
      </w:pPr>
      <w:r w:rsidRPr="00172D42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cstheme="minorHAnsi"/>
          <w:sz w:val="24"/>
          <w:szCs w:val="24"/>
        </w:rPr>
        <w:t>.......................................</w:t>
      </w:r>
    </w:p>
    <w:p w14:paraId="01A34DA7" w14:textId="77777777" w:rsidR="00172D42" w:rsidRPr="00172D42" w:rsidRDefault="00172D42" w:rsidP="00172D42">
      <w:pPr>
        <w:spacing w:after="0"/>
        <w:ind w:left="360"/>
        <w:rPr>
          <w:rFonts w:cstheme="minorHAnsi"/>
          <w:sz w:val="24"/>
          <w:szCs w:val="24"/>
        </w:rPr>
      </w:pPr>
    </w:p>
    <w:p w14:paraId="4F36F7A3" w14:textId="49F3C2E0" w:rsidR="004D66DB" w:rsidRPr="005611EE" w:rsidRDefault="005611EE" w:rsidP="005611EE">
      <w:pPr>
        <w:tabs>
          <w:tab w:val="left" w:pos="426"/>
        </w:tabs>
        <w:spacing w:line="360" w:lineRule="auto"/>
        <w:rPr>
          <w:rFonts w:cstheme="minorHAnsi"/>
          <w:sz w:val="24"/>
          <w:szCs w:val="24"/>
          <w:lang w:val="es-419"/>
        </w:rPr>
      </w:pPr>
      <w:r w:rsidRPr="00CD073C">
        <w:rPr>
          <w:rFonts w:cstheme="minorHAnsi"/>
          <w:sz w:val="24"/>
          <w:szCs w:val="24"/>
          <w:lang w:val="es-419"/>
        </w:rPr>
        <w:t>2.Escribe los siguientes cinco números de cada conteo</w:t>
      </w:r>
      <w:r w:rsidRPr="005611EE">
        <w:rPr>
          <w:rFonts w:ascii="HelveticaNeueLTStd-Roman" w:hAnsi="HelveticaNeueLTStd-Roman" w:cs="HelveticaNeueLTStd-Roman"/>
          <w:sz w:val="26"/>
          <w:szCs w:val="26"/>
          <w:lang w:val="es-419"/>
        </w:rPr>
        <w:t>.</w:t>
      </w:r>
      <w:r w:rsidR="00CD073C">
        <w:rPr>
          <w:rFonts w:ascii="HelveticaNeueLTStd-Roman" w:hAnsi="HelveticaNeueLTStd-Roman" w:cs="HelveticaNeueLTStd-Roman"/>
          <w:sz w:val="26"/>
          <w:szCs w:val="26"/>
          <w:lang w:val="es-419"/>
        </w:rPr>
        <w:t xml:space="preserve">                                                </w:t>
      </w:r>
      <w:r w:rsidR="00CD073C">
        <w:rPr>
          <w:rFonts w:cstheme="minorHAnsi"/>
          <w:sz w:val="24"/>
          <w:szCs w:val="24"/>
          <w:lang w:val="es-419"/>
        </w:rPr>
        <w:t>(</w:t>
      </w:r>
      <w:r w:rsidR="00CD073C" w:rsidRPr="00CD073C">
        <w:rPr>
          <w:rFonts w:cstheme="minorHAnsi"/>
          <w:sz w:val="24"/>
          <w:szCs w:val="24"/>
          <w:lang w:val="es-419"/>
        </w:rPr>
        <w:t>6ptos.)</w:t>
      </w:r>
    </w:p>
    <w:p w14:paraId="3FFB7278" w14:textId="6346A5B4" w:rsidR="00CD073C" w:rsidRDefault="00CD073C" w:rsidP="00CD073C">
      <w:pPr>
        <w:autoSpaceDE w:val="0"/>
        <w:autoSpaceDN w:val="0"/>
        <w:adjustRightInd w:val="0"/>
        <w:rPr>
          <w:rFonts w:cstheme="minorHAnsi"/>
          <w:b/>
          <w:color w:val="000000"/>
          <w:sz w:val="24"/>
          <w:szCs w:val="24"/>
          <w:lang w:val="es-419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0FE7EAF" wp14:editId="2F8FE00E">
            <wp:simplePos x="0" y="0"/>
            <wp:positionH relativeFrom="column">
              <wp:posOffset>1823720</wp:posOffset>
            </wp:positionH>
            <wp:positionV relativeFrom="paragraph">
              <wp:posOffset>190500</wp:posOffset>
            </wp:positionV>
            <wp:extent cx="4333875" cy="438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EE">
        <w:rPr>
          <w:rFonts w:cstheme="minorHAnsi"/>
          <w:b/>
          <w:color w:val="000000"/>
          <w:sz w:val="24"/>
          <w:szCs w:val="24"/>
          <w:lang w:val="es-419"/>
        </w:rPr>
        <w:t xml:space="preserve">a) </w:t>
      </w:r>
      <w:r w:rsidR="005611EE" w:rsidRPr="005611EE">
        <w:rPr>
          <w:rFonts w:cstheme="minorHAnsi"/>
          <w:b/>
          <w:color w:val="000000"/>
          <w:sz w:val="24"/>
          <w:szCs w:val="24"/>
          <w:lang w:val="es-419"/>
        </w:rPr>
        <w:t>De 100 en 100 de manera ascendente.</w:t>
      </w:r>
    </w:p>
    <w:p w14:paraId="22DD4477" w14:textId="28A41548" w:rsidR="005611EE" w:rsidRPr="00CD073C" w:rsidRDefault="005611EE" w:rsidP="005611EE">
      <w:pPr>
        <w:autoSpaceDE w:val="0"/>
        <w:autoSpaceDN w:val="0"/>
        <w:adjustRightInd w:val="0"/>
        <w:rPr>
          <w:rFonts w:cstheme="minorHAnsi"/>
          <w:b/>
          <w:color w:val="000000"/>
          <w:sz w:val="24"/>
          <w:szCs w:val="24"/>
          <w:lang w:val="es-419"/>
        </w:rPr>
      </w:pPr>
      <w:r w:rsidRPr="005611EE">
        <w:rPr>
          <w:rFonts w:cstheme="minorHAnsi"/>
          <w:color w:val="000000"/>
          <w:sz w:val="24"/>
          <w:szCs w:val="24"/>
          <w:lang w:val="es-419"/>
        </w:rPr>
        <w:t xml:space="preserve">7.515, 7.615, </w:t>
      </w:r>
      <w:proofErr w:type="gramStart"/>
      <w:r w:rsidRPr="005611EE">
        <w:rPr>
          <w:rFonts w:cstheme="minorHAnsi"/>
          <w:color w:val="000000"/>
          <w:sz w:val="24"/>
          <w:szCs w:val="24"/>
          <w:lang w:val="es-419"/>
        </w:rPr>
        <w:t>7.715</w:t>
      </w:r>
      <w:r>
        <w:rPr>
          <w:rFonts w:cstheme="minorHAnsi"/>
          <w:color w:val="000000"/>
          <w:sz w:val="24"/>
          <w:szCs w:val="24"/>
          <w:lang w:val="es-419"/>
        </w:rPr>
        <w:t xml:space="preserve"> </w:t>
      </w:r>
      <w:r w:rsidR="00624877">
        <w:rPr>
          <w:rFonts w:cstheme="minorHAnsi"/>
          <w:color w:val="000000"/>
          <w:sz w:val="24"/>
          <w:szCs w:val="24"/>
          <w:lang w:val="es-419"/>
        </w:rPr>
        <w:t>,</w:t>
      </w:r>
      <w:proofErr w:type="gramEnd"/>
    </w:p>
    <w:p w14:paraId="1D985E0D" w14:textId="3A0AB696" w:rsidR="005611EE" w:rsidRPr="005611EE" w:rsidRDefault="00CD073C" w:rsidP="005611EE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lang w:val="es-419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7CD97C1" wp14:editId="0D61B62F">
            <wp:simplePos x="0" y="0"/>
            <wp:positionH relativeFrom="column">
              <wp:posOffset>1823720</wp:posOffset>
            </wp:positionH>
            <wp:positionV relativeFrom="paragraph">
              <wp:posOffset>224790</wp:posOffset>
            </wp:positionV>
            <wp:extent cx="4333875" cy="4381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1EE" w:rsidRPr="00CD073C">
        <w:rPr>
          <w:rFonts w:cstheme="minorHAnsi"/>
          <w:b/>
          <w:bCs/>
          <w:sz w:val="24"/>
          <w:szCs w:val="24"/>
          <w:lang w:val="es-419"/>
        </w:rPr>
        <w:t xml:space="preserve"> </w:t>
      </w:r>
      <w:r w:rsidRPr="00CD073C">
        <w:rPr>
          <w:rFonts w:cstheme="minorHAnsi"/>
          <w:b/>
          <w:bCs/>
          <w:sz w:val="24"/>
          <w:szCs w:val="24"/>
          <w:lang w:val="es-419"/>
        </w:rPr>
        <w:t>b)</w:t>
      </w:r>
      <w:r w:rsidRPr="00CD073C">
        <w:rPr>
          <w:rFonts w:cstheme="minorHAnsi"/>
          <w:sz w:val="24"/>
          <w:szCs w:val="24"/>
          <w:lang w:val="es-419"/>
        </w:rPr>
        <w:t xml:space="preserve"> </w:t>
      </w:r>
      <w:r w:rsidRPr="00CD073C">
        <w:rPr>
          <w:rFonts w:cstheme="minorHAnsi"/>
          <w:b/>
          <w:color w:val="000000"/>
          <w:sz w:val="24"/>
          <w:szCs w:val="24"/>
          <w:lang w:val="es-419"/>
        </w:rPr>
        <w:t>De</w:t>
      </w:r>
      <w:r w:rsidR="005611EE" w:rsidRPr="00CD073C">
        <w:rPr>
          <w:rFonts w:cstheme="minorHAnsi"/>
          <w:b/>
          <w:color w:val="000000"/>
          <w:sz w:val="24"/>
          <w:szCs w:val="24"/>
          <w:lang w:val="es-419"/>
        </w:rPr>
        <w:t xml:space="preserve"> 10 en 10 de manera descendente.</w:t>
      </w:r>
    </w:p>
    <w:p w14:paraId="795CE3DF" w14:textId="449F26E6" w:rsidR="005611EE" w:rsidRPr="005611EE" w:rsidRDefault="005611EE" w:rsidP="005611EE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lang w:val="es-419"/>
        </w:rPr>
      </w:pPr>
      <w:r w:rsidRPr="005611EE">
        <w:rPr>
          <w:rFonts w:cstheme="minorHAnsi"/>
          <w:color w:val="000000"/>
          <w:sz w:val="24"/>
          <w:szCs w:val="24"/>
          <w:lang w:val="es-419"/>
        </w:rPr>
        <w:t>1.930, 1.920, 1.910</w:t>
      </w:r>
      <w:r w:rsidR="00624877">
        <w:rPr>
          <w:rFonts w:cstheme="minorHAnsi"/>
          <w:color w:val="000000"/>
          <w:sz w:val="24"/>
          <w:szCs w:val="24"/>
          <w:lang w:val="es-419"/>
        </w:rPr>
        <w:t>,</w:t>
      </w:r>
      <w:r w:rsidRPr="005611EE">
        <w:rPr>
          <w:rFonts w:cstheme="minorHAnsi"/>
          <w:color w:val="000000"/>
          <w:sz w:val="24"/>
          <w:szCs w:val="24"/>
          <w:lang w:val="es-419"/>
        </w:rPr>
        <w:t xml:space="preserve">    </w:t>
      </w:r>
    </w:p>
    <w:p w14:paraId="7B9EE954" w14:textId="3D934B35" w:rsidR="005611EE" w:rsidRPr="005611EE" w:rsidRDefault="00CD073C" w:rsidP="005611EE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  <w:lang w:val="es-419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6A7BDC0" wp14:editId="51FEFF73">
            <wp:simplePos x="0" y="0"/>
            <wp:positionH relativeFrom="column">
              <wp:posOffset>1823720</wp:posOffset>
            </wp:positionH>
            <wp:positionV relativeFrom="paragraph">
              <wp:posOffset>219710</wp:posOffset>
            </wp:positionV>
            <wp:extent cx="4333875" cy="43815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73C">
        <w:rPr>
          <w:rFonts w:cstheme="minorHAnsi"/>
          <w:b/>
          <w:bCs/>
          <w:sz w:val="24"/>
          <w:szCs w:val="24"/>
          <w:lang w:val="es-419"/>
        </w:rPr>
        <w:t>c)</w:t>
      </w:r>
      <w:r w:rsidR="005611EE" w:rsidRPr="00CD073C">
        <w:rPr>
          <w:rFonts w:cstheme="minorHAnsi"/>
          <w:b/>
          <w:bCs/>
          <w:sz w:val="24"/>
          <w:szCs w:val="24"/>
          <w:lang w:val="es-419"/>
        </w:rPr>
        <w:t xml:space="preserve"> </w:t>
      </w:r>
      <w:r w:rsidR="005611EE" w:rsidRPr="00CD073C">
        <w:rPr>
          <w:rFonts w:cstheme="minorHAnsi"/>
          <w:b/>
          <w:color w:val="000000"/>
          <w:sz w:val="24"/>
          <w:szCs w:val="24"/>
          <w:lang w:val="es-419"/>
        </w:rPr>
        <w:t>De 1.000 en 1.000 de manera ascendente.</w:t>
      </w:r>
    </w:p>
    <w:p w14:paraId="5A236212" w14:textId="1A763A16" w:rsidR="00624877" w:rsidRDefault="005611EE" w:rsidP="00172D42">
      <w:pPr>
        <w:rPr>
          <w:rFonts w:cstheme="minorHAnsi"/>
          <w:sz w:val="24"/>
          <w:szCs w:val="24"/>
          <w:lang w:val="es-419"/>
        </w:rPr>
      </w:pPr>
      <w:r w:rsidRPr="005611EE">
        <w:rPr>
          <w:rFonts w:cstheme="minorHAnsi"/>
          <w:color w:val="000000"/>
          <w:sz w:val="24"/>
          <w:szCs w:val="24"/>
          <w:lang w:val="es-419"/>
        </w:rPr>
        <w:t>408, 1.408, 2.408,</w:t>
      </w:r>
    </w:p>
    <w:p w14:paraId="2817ECF0" w14:textId="2E46520E" w:rsidR="00624877" w:rsidRDefault="00624877" w:rsidP="00CD073C">
      <w:pPr>
        <w:rPr>
          <w:rFonts w:cstheme="minorHAnsi"/>
          <w:sz w:val="24"/>
          <w:szCs w:val="24"/>
          <w:lang w:val="es-419"/>
        </w:rPr>
      </w:pPr>
    </w:p>
    <w:tbl>
      <w:tblPr>
        <w:tblStyle w:val="Tablaconcuadrcula"/>
        <w:tblpPr w:leftFromText="141" w:rightFromText="141" w:vertAnchor="text" w:horzAnchor="margin" w:tblpY="472"/>
        <w:tblW w:w="0" w:type="auto"/>
        <w:tblLook w:val="04A0" w:firstRow="1" w:lastRow="0" w:firstColumn="1" w:lastColumn="0" w:noHBand="0" w:noVBand="1"/>
      </w:tblPr>
      <w:tblGrid>
        <w:gridCol w:w="4927"/>
        <w:gridCol w:w="4753"/>
      </w:tblGrid>
      <w:tr w:rsidR="00067BB0" w14:paraId="66F07CAD" w14:textId="77777777" w:rsidTr="00067BB0">
        <w:tc>
          <w:tcPr>
            <w:tcW w:w="4840" w:type="dxa"/>
          </w:tcPr>
          <w:p w14:paraId="2395C025" w14:textId="14AF7913" w:rsidR="00067BB0" w:rsidRDefault="00067BB0" w:rsidP="00067BB0">
            <w:pPr>
              <w:rPr>
                <w:rFonts w:cstheme="minorHAnsi"/>
                <w:sz w:val="24"/>
                <w:szCs w:val="24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3A24BE5" wp14:editId="236C770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3098286" cy="695325"/>
                  <wp:effectExtent l="0" t="0" r="6985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4"/>
                          <a:stretch/>
                        </pic:blipFill>
                        <pic:spPr bwMode="auto">
                          <a:xfrm>
                            <a:off x="0" y="0"/>
                            <a:ext cx="3098286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0" w:type="dxa"/>
          </w:tcPr>
          <w:p w14:paraId="42F9098F" w14:textId="7CFAF351" w:rsidR="00067BB0" w:rsidRDefault="00067BB0" w:rsidP="00067BB0">
            <w:pPr>
              <w:rPr>
                <w:rFonts w:cstheme="minorHAnsi"/>
                <w:sz w:val="24"/>
                <w:szCs w:val="24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6234D4E" wp14:editId="0A5414E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86360</wp:posOffset>
                  </wp:positionV>
                  <wp:extent cx="2990215" cy="742950"/>
                  <wp:effectExtent l="0" t="0" r="635" b="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"/>
                          <a:stretch/>
                        </pic:blipFill>
                        <pic:spPr bwMode="auto">
                          <a:xfrm>
                            <a:off x="0" y="0"/>
                            <a:ext cx="29902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7BB0" w14:paraId="04446FF4" w14:textId="77777777" w:rsidTr="00067BB0">
        <w:tc>
          <w:tcPr>
            <w:tcW w:w="4840" w:type="dxa"/>
          </w:tcPr>
          <w:p w14:paraId="63A859EE" w14:textId="77777777" w:rsidR="00067BB0" w:rsidRDefault="00067BB0" w:rsidP="00067BB0">
            <w:pPr>
              <w:rPr>
                <w:rFonts w:cstheme="minorHAnsi"/>
                <w:sz w:val="24"/>
                <w:szCs w:val="24"/>
                <w:lang w:val="es-419"/>
              </w:rPr>
            </w:pPr>
          </w:p>
          <w:p w14:paraId="219D34D7" w14:textId="77777777" w:rsidR="00067BB0" w:rsidRDefault="00067BB0" w:rsidP="00067BB0">
            <w:pPr>
              <w:rPr>
                <w:rFonts w:cstheme="minorHAnsi"/>
                <w:sz w:val="24"/>
                <w:szCs w:val="24"/>
                <w:lang w:val="es-419"/>
              </w:rPr>
            </w:pPr>
          </w:p>
          <w:p w14:paraId="32EBEEDC" w14:textId="4C8EE969" w:rsidR="00067BB0" w:rsidRDefault="00067BB0" w:rsidP="00067BB0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4840" w:type="dxa"/>
          </w:tcPr>
          <w:p w14:paraId="20374AFC" w14:textId="77777777" w:rsidR="00067BB0" w:rsidRDefault="00067BB0" w:rsidP="00067BB0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</w:tr>
    </w:tbl>
    <w:p w14:paraId="6F8A4FB2" w14:textId="29148E9A" w:rsidR="001F22B0" w:rsidRDefault="00067BB0" w:rsidP="00067BB0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3</w:t>
      </w:r>
      <w:r w:rsidR="00E67B2D">
        <w:rPr>
          <w:rFonts w:cstheme="minorHAnsi"/>
          <w:sz w:val="24"/>
          <w:szCs w:val="24"/>
          <w:lang w:val="es-419"/>
        </w:rPr>
        <w:t>.</w:t>
      </w:r>
      <w:r w:rsidR="004271A2" w:rsidRPr="00812AF4">
        <w:rPr>
          <w:rFonts w:cstheme="minorHAnsi"/>
          <w:sz w:val="24"/>
          <w:szCs w:val="24"/>
          <w:lang w:val="es-419"/>
        </w:rPr>
        <w:t>Escribe el número representado para cada caso</w:t>
      </w:r>
      <w:r w:rsidR="00E67B2D">
        <w:rPr>
          <w:rFonts w:cstheme="minorHAnsi"/>
          <w:sz w:val="24"/>
          <w:szCs w:val="24"/>
          <w:lang w:val="es-419"/>
        </w:rPr>
        <w:t>.</w:t>
      </w:r>
      <w:r>
        <w:rPr>
          <w:rFonts w:cstheme="minorHAnsi"/>
          <w:sz w:val="24"/>
          <w:szCs w:val="24"/>
          <w:lang w:val="es-419"/>
        </w:rPr>
        <w:t xml:space="preserve">                                                                          (2ptos.)</w:t>
      </w:r>
    </w:p>
    <w:p w14:paraId="6DB86847" w14:textId="77777777" w:rsidR="00067BB0" w:rsidRDefault="00067BB0" w:rsidP="00067BB0">
      <w:pPr>
        <w:rPr>
          <w:rFonts w:cstheme="minorHAnsi"/>
          <w:sz w:val="24"/>
          <w:szCs w:val="24"/>
          <w:lang w:val="es-419"/>
        </w:rPr>
      </w:pPr>
    </w:p>
    <w:p w14:paraId="0E783EDB" w14:textId="2CC44B96" w:rsidR="00E67B2D" w:rsidRDefault="00E67B2D" w:rsidP="00F920B5">
      <w:pPr>
        <w:ind w:firstLine="708"/>
        <w:rPr>
          <w:rFonts w:cstheme="minorHAnsi"/>
          <w:sz w:val="24"/>
          <w:szCs w:val="24"/>
          <w:lang w:val="es-419"/>
        </w:rPr>
      </w:pPr>
    </w:p>
    <w:p w14:paraId="20368D6F" w14:textId="4C2E3345" w:rsidR="00E67B2D" w:rsidRDefault="00E67B2D" w:rsidP="00F920B5">
      <w:pPr>
        <w:ind w:firstLine="708"/>
        <w:rPr>
          <w:rFonts w:cstheme="minorHAnsi"/>
          <w:sz w:val="24"/>
          <w:szCs w:val="24"/>
          <w:lang w:val="es-419"/>
        </w:rPr>
      </w:pPr>
    </w:p>
    <w:p w14:paraId="187B054E" w14:textId="55379C12" w:rsidR="00E67B2D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067BB0">
        <w:rPr>
          <w:rFonts w:cstheme="minorHAnsi"/>
          <w:sz w:val="24"/>
          <w:szCs w:val="24"/>
          <w:lang w:val="es-419"/>
        </w:rPr>
        <w:lastRenderedPageBreak/>
        <w:t>4.Marcos está haciendo un pedido y le indica al vendedor los códigos numéricos que identifican a los artículos que comprará.</w:t>
      </w:r>
    </w:p>
    <w:p w14:paraId="3FF4CA55" w14:textId="7F47C502" w:rsidR="00067BB0" w:rsidRDefault="00EA5D46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557E7899" wp14:editId="0ADD4721">
            <wp:simplePos x="0" y="0"/>
            <wp:positionH relativeFrom="column">
              <wp:posOffset>833120</wp:posOffset>
            </wp:positionH>
            <wp:positionV relativeFrom="paragraph">
              <wp:posOffset>20320</wp:posOffset>
            </wp:positionV>
            <wp:extent cx="4065270" cy="154305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/>
                    <a:stretch/>
                  </pic:blipFill>
                  <pic:spPr bwMode="auto">
                    <a:xfrm>
                      <a:off x="0" y="0"/>
                      <a:ext cx="406527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D587F3" w14:textId="2543C139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3599A76F" w14:textId="397F245F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7456E578" w14:textId="44AE2AC6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68ABC345" w14:textId="206F2A00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63AB061C" w14:textId="5EE44E5C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779F1162" w14:textId="2796A837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59C013E8" w14:textId="38C88186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2F880605" w14:textId="105BB813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56A5ACDE" w14:textId="373B1B26" w:rsidR="00067BB0" w:rsidRDefault="00067BB0" w:rsidP="00067BB0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 xml:space="preserve">c) </w:t>
      </w:r>
      <w:r w:rsidRPr="00987EA7">
        <w:rPr>
          <w:rFonts w:cstheme="minorHAnsi"/>
          <w:sz w:val="24"/>
          <w:szCs w:val="24"/>
          <w:lang w:val="es-419"/>
        </w:rPr>
        <w:t xml:space="preserve">Ordena de menor a mayor los </w:t>
      </w:r>
      <w:r w:rsidR="00261634" w:rsidRPr="00067BB0">
        <w:rPr>
          <w:rFonts w:cstheme="minorHAnsi"/>
          <w:sz w:val="24"/>
          <w:szCs w:val="24"/>
          <w:lang w:val="es-419"/>
        </w:rPr>
        <w:t xml:space="preserve">códigos numéricos </w:t>
      </w:r>
      <w:r w:rsidRPr="00987EA7">
        <w:rPr>
          <w:rFonts w:cstheme="minorHAnsi"/>
          <w:sz w:val="24"/>
          <w:szCs w:val="24"/>
          <w:lang w:val="es-419"/>
        </w:rPr>
        <w:t>de los artículos.</w:t>
      </w:r>
      <w:r w:rsidR="00261634">
        <w:rPr>
          <w:rFonts w:cstheme="minorHAnsi"/>
          <w:sz w:val="24"/>
          <w:szCs w:val="24"/>
          <w:lang w:val="es-419"/>
        </w:rPr>
        <w:t xml:space="preserve">                                           (6ptos.)</w:t>
      </w:r>
    </w:p>
    <w:p w14:paraId="2CE59D09" w14:textId="255945FB" w:rsidR="00067BB0" w:rsidRDefault="00EA5D46" w:rsidP="00067BB0">
      <w:pPr>
        <w:ind w:firstLine="708"/>
        <w:rPr>
          <w:rFonts w:cstheme="minorHAnsi"/>
          <w:sz w:val="24"/>
          <w:szCs w:val="24"/>
          <w:lang w:val="es-419"/>
        </w:rPr>
      </w:pPr>
      <w:r w:rsidRPr="00CA27F0">
        <w:rPr>
          <w:rFonts w:eastAsia="Calibri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848F03" wp14:editId="2E675705">
                <wp:simplePos x="0" y="0"/>
                <wp:positionH relativeFrom="column">
                  <wp:posOffset>-14605</wp:posOffset>
                </wp:positionH>
                <wp:positionV relativeFrom="paragraph">
                  <wp:posOffset>109855</wp:posOffset>
                </wp:positionV>
                <wp:extent cx="6324600" cy="990600"/>
                <wp:effectExtent l="0" t="0" r="19050" b="28575"/>
                <wp:wrapNone/>
                <wp:docPr id="29" name="AutoShape 16" descr="Cuadri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90600"/>
                        </a:xfrm>
                        <a:prstGeom prst="roundRect">
                          <a:avLst>
                            <a:gd name="adj" fmla="val 8111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ysClr val="window" lastClr="FFFFFF">
                              <a:lumMod val="6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CE8C75" w14:textId="77777777" w:rsidR="00221DDE" w:rsidRDefault="00221DDE" w:rsidP="00067BB0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7DEF47C8" w14:textId="77777777" w:rsidR="00221DDE" w:rsidRDefault="00221DDE" w:rsidP="00067BB0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5FA1B758" w14:textId="77777777" w:rsidR="00221DDE" w:rsidRDefault="00221DDE" w:rsidP="00067BB0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5A039631" w14:textId="77777777" w:rsidR="00221DDE" w:rsidRDefault="00221DDE" w:rsidP="00067B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848F03" id="AutoShape 16" o:spid="_x0000_s1026" alt="Cuadri2" style="position:absolute;left:0;text-align:left;margin-left:-1.15pt;margin-top:8.65pt;width:498pt;height:7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31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G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U4AAAAAUmdodGxvbmcAAAH0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BmxAAAAAQAAAKAAAABrAAAB4AAAyKAAABmV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Br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AAAAAAD/2wBDAAEBAQEBAQEBAQEBAQEBAQEB&#10;AQEBAQEBAQEBAQEBAQEBAQEBAQEBAQEBAQECAgICAgICAgICAgMDAwMDAwMDAwP/wAALCAFOAfQB&#10;AREA/90ABAA/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" strokecolor="#a6a6a6">
                <v:fill r:id="rId17" o:title="Cuadri2" recolor="t" rotate="t" type="tile"/>
                <v:textbox>
                  <w:txbxContent>
                    <w:p w14:paraId="3BCE8C75" w14:textId="77777777" w:rsidR="00221DDE" w:rsidRDefault="00221DDE" w:rsidP="00067BB0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7DEF47C8" w14:textId="77777777" w:rsidR="00221DDE" w:rsidRDefault="00221DDE" w:rsidP="00067BB0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5FA1B758" w14:textId="77777777" w:rsidR="00221DDE" w:rsidRDefault="00221DDE" w:rsidP="00067BB0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5A039631" w14:textId="77777777" w:rsidR="00221DDE" w:rsidRDefault="00221DDE" w:rsidP="00067BB0"/>
                  </w:txbxContent>
                </v:textbox>
              </v:roundrect>
            </w:pict>
          </mc:Fallback>
        </mc:AlternateContent>
      </w:r>
      <w:r w:rsidR="007E4B05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33F34F" wp14:editId="4D8D6282">
                <wp:simplePos x="0" y="0"/>
                <wp:positionH relativeFrom="column">
                  <wp:posOffset>2562860</wp:posOffset>
                </wp:positionH>
                <wp:positionV relativeFrom="paragraph">
                  <wp:posOffset>193675</wp:posOffset>
                </wp:positionV>
                <wp:extent cx="0" cy="370840"/>
                <wp:effectExtent l="19050" t="0" r="19050" b="2921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DF888" id="Conector recto 38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15.25pt" to="201.8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" strokecolor="black [3040]" strokeweight="2.25pt"/>
            </w:pict>
          </mc:Fallback>
        </mc:AlternateContent>
      </w:r>
      <w:r w:rsidR="007E4B05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3D7DED" wp14:editId="7FDCF5F5">
                <wp:simplePos x="0" y="0"/>
                <wp:positionH relativeFrom="column">
                  <wp:posOffset>1656715</wp:posOffset>
                </wp:positionH>
                <wp:positionV relativeFrom="paragraph">
                  <wp:posOffset>193040</wp:posOffset>
                </wp:positionV>
                <wp:extent cx="0" cy="370936"/>
                <wp:effectExtent l="19050" t="0" r="19050" b="2921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9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7751F" id="Conector recto 40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45pt,15.2pt" to="130.4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" strokecolor="black [3040]" strokeweight="2.25pt"/>
            </w:pict>
          </mc:Fallback>
        </mc:AlternateContent>
      </w:r>
      <w:r w:rsidR="007E4B05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2F41B9" wp14:editId="2755835B">
                <wp:simplePos x="0" y="0"/>
                <wp:positionH relativeFrom="column">
                  <wp:posOffset>695325</wp:posOffset>
                </wp:positionH>
                <wp:positionV relativeFrom="paragraph">
                  <wp:posOffset>192405</wp:posOffset>
                </wp:positionV>
                <wp:extent cx="0" cy="370936"/>
                <wp:effectExtent l="19050" t="0" r="19050" b="2921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9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6BC79" id="Conector recto 39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15.15pt" to="54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" strokecolor="black [3040]" strokeweight="2.25pt"/>
            </w:pict>
          </mc:Fallback>
        </mc:AlternateContent>
      </w:r>
      <w:r w:rsidR="00261634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F48B9E" wp14:editId="438782EA">
                <wp:simplePos x="0" y="0"/>
                <wp:positionH relativeFrom="column">
                  <wp:posOffset>5478145</wp:posOffset>
                </wp:positionH>
                <wp:positionV relativeFrom="paragraph">
                  <wp:posOffset>209550</wp:posOffset>
                </wp:positionV>
                <wp:extent cx="0" cy="370936"/>
                <wp:effectExtent l="19050" t="0" r="19050" b="2921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9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76C05" id="Conector recto 42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35pt,16.5pt" to="431.3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" strokecolor="black [3040]" strokeweight="2.25pt"/>
            </w:pict>
          </mc:Fallback>
        </mc:AlternateContent>
      </w:r>
      <w:r w:rsidR="00261634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1FE6E3" wp14:editId="6160166F">
                <wp:simplePos x="0" y="0"/>
                <wp:positionH relativeFrom="column">
                  <wp:posOffset>4471670</wp:posOffset>
                </wp:positionH>
                <wp:positionV relativeFrom="paragraph">
                  <wp:posOffset>219075</wp:posOffset>
                </wp:positionV>
                <wp:extent cx="0" cy="370936"/>
                <wp:effectExtent l="19050" t="0" r="19050" b="2921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9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8760C" id="Conector recto 30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1pt,17.25pt" to="352.1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" strokecolor="black [3040]" strokeweight="2.25pt"/>
            </w:pict>
          </mc:Fallback>
        </mc:AlternateContent>
      </w:r>
      <w:r w:rsidR="00067BB0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C026EF" wp14:editId="501F8930">
                <wp:simplePos x="0" y="0"/>
                <wp:positionH relativeFrom="column">
                  <wp:posOffset>3469640</wp:posOffset>
                </wp:positionH>
                <wp:positionV relativeFrom="paragraph">
                  <wp:posOffset>210185</wp:posOffset>
                </wp:positionV>
                <wp:extent cx="0" cy="370936"/>
                <wp:effectExtent l="19050" t="0" r="19050" b="2921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9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91FF9" id="Conector recto 41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2pt,16.55pt" to="273.2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" strokecolor="black [3040]" strokeweight="2.25pt"/>
            </w:pict>
          </mc:Fallback>
        </mc:AlternateContent>
      </w:r>
    </w:p>
    <w:p w14:paraId="7FC63AAE" w14:textId="4F0F9DEE" w:rsidR="00067BB0" w:rsidRDefault="00261634" w:rsidP="00067BB0">
      <w:pPr>
        <w:ind w:firstLine="708"/>
        <w:rPr>
          <w:rFonts w:cstheme="minorHAnsi"/>
          <w:sz w:val="24"/>
          <w:szCs w:val="24"/>
          <w:lang w:val="es-419"/>
        </w:rPr>
      </w:pPr>
      <w:r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30F166" wp14:editId="7130FF1E">
                <wp:simplePos x="0" y="0"/>
                <wp:positionH relativeFrom="column">
                  <wp:posOffset>177165</wp:posOffset>
                </wp:positionH>
                <wp:positionV relativeFrom="paragraph">
                  <wp:posOffset>48895</wp:posOffset>
                </wp:positionV>
                <wp:extent cx="5977890" cy="0"/>
                <wp:effectExtent l="0" t="95250" r="0" b="952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789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05E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6" o:spid="_x0000_s1026" type="#_x0000_t32" style="position:absolute;margin-left:13.95pt;margin-top:3.85pt;width:470.7pt;height: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" strokecolor="black [3040]" strokeweight="2.25pt">
                <v:stroke startarrow="block" endarrow="block"/>
              </v:shape>
            </w:pict>
          </mc:Fallback>
        </mc:AlternateContent>
      </w:r>
      <w:r w:rsidR="00067BB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92DFEE" wp14:editId="114DFCF4">
                <wp:simplePos x="0" y="0"/>
                <wp:positionH relativeFrom="column">
                  <wp:posOffset>1345565</wp:posOffset>
                </wp:positionH>
                <wp:positionV relativeFrom="paragraph">
                  <wp:posOffset>229870</wp:posOffset>
                </wp:positionV>
                <wp:extent cx="621665" cy="344805"/>
                <wp:effectExtent l="0" t="0" r="26035" b="17145"/>
                <wp:wrapNone/>
                <wp:docPr id="44" name="Rectángulo: esquina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3448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F8959" id="Rectángulo: esquinas redondeadas 44" o:spid="_x0000_s1026" style="position:absolute;margin-left:105.95pt;margin-top:18.1pt;width:48.95pt;height:27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" fillcolor="white [3201]" strokecolor="black [3213]" strokeweight="2pt">
                <v:stroke dashstyle="1 1"/>
              </v:roundrect>
            </w:pict>
          </mc:Fallback>
        </mc:AlternateContent>
      </w:r>
      <w:r w:rsidR="00067BB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E3D18D" wp14:editId="541BED48">
                <wp:simplePos x="0" y="0"/>
                <wp:positionH relativeFrom="column">
                  <wp:posOffset>2261235</wp:posOffset>
                </wp:positionH>
                <wp:positionV relativeFrom="paragraph">
                  <wp:posOffset>238760</wp:posOffset>
                </wp:positionV>
                <wp:extent cx="621821" cy="345057"/>
                <wp:effectExtent l="0" t="0" r="26035" b="17145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21" cy="34505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4FE6A" id="Rectángulo: esquinas redondeadas 45" o:spid="_x0000_s1026" style="position:absolute;margin-left:178.05pt;margin-top:18.8pt;width:48.95pt;height:27.1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" fillcolor="white [3201]" strokecolor="black [3213]" strokeweight="2pt">
                <v:stroke dashstyle="1 1"/>
              </v:roundrect>
            </w:pict>
          </mc:Fallback>
        </mc:AlternateContent>
      </w:r>
      <w:r w:rsidR="00067BB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426D0E" wp14:editId="2734C1CF">
                <wp:simplePos x="0" y="0"/>
                <wp:positionH relativeFrom="column">
                  <wp:posOffset>3160395</wp:posOffset>
                </wp:positionH>
                <wp:positionV relativeFrom="paragraph">
                  <wp:posOffset>239395</wp:posOffset>
                </wp:positionV>
                <wp:extent cx="621821" cy="345057"/>
                <wp:effectExtent l="0" t="0" r="26035" b="17145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21" cy="34505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ADB7F" id="Rectángulo: esquinas redondeadas 46" o:spid="_x0000_s1026" style="position:absolute;margin-left:248.85pt;margin-top:18.85pt;width:48.95pt;height:27.1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" fillcolor="white [3201]" strokecolor="black [3213]" strokeweight="2pt">
                <v:stroke dashstyle="1 1"/>
              </v:roundrect>
            </w:pict>
          </mc:Fallback>
        </mc:AlternateContent>
      </w:r>
      <w:r w:rsidR="00067BB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C64D42" wp14:editId="64897740">
                <wp:simplePos x="0" y="0"/>
                <wp:positionH relativeFrom="column">
                  <wp:posOffset>4168140</wp:posOffset>
                </wp:positionH>
                <wp:positionV relativeFrom="paragraph">
                  <wp:posOffset>238760</wp:posOffset>
                </wp:positionV>
                <wp:extent cx="621821" cy="345057"/>
                <wp:effectExtent l="0" t="0" r="26035" b="1714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21" cy="34505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C9EC8" id="Rectángulo: esquinas redondeadas 47" o:spid="_x0000_s1026" style="position:absolute;margin-left:328.2pt;margin-top:18.8pt;width:48.95pt;height:27.1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" fillcolor="white [3201]" strokecolor="black [3213]" strokeweight="2pt">
                <v:stroke dashstyle="1 1"/>
              </v:roundrect>
            </w:pict>
          </mc:Fallback>
        </mc:AlternateContent>
      </w:r>
      <w:r w:rsidR="00067BB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83258C" wp14:editId="709E16F7">
                <wp:simplePos x="0" y="0"/>
                <wp:positionH relativeFrom="column">
                  <wp:posOffset>5224145</wp:posOffset>
                </wp:positionH>
                <wp:positionV relativeFrom="paragraph">
                  <wp:posOffset>240030</wp:posOffset>
                </wp:positionV>
                <wp:extent cx="621821" cy="345057"/>
                <wp:effectExtent l="0" t="0" r="26035" b="1714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21" cy="34505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D8845" id="Rectángulo: esquinas redondeadas 27" o:spid="_x0000_s1026" style="position:absolute;margin-left:411.35pt;margin-top:18.9pt;width:48.95pt;height:27.1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" fillcolor="white [3201]" strokecolor="black [3213]" strokeweight="2pt">
                <v:stroke dashstyle="1 1"/>
              </v:roundrect>
            </w:pict>
          </mc:Fallback>
        </mc:AlternateContent>
      </w:r>
      <w:r w:rsidR="00067BB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027521" wp14:editId="087B3994">
                <wp:simplePos x="0" y="0"/>
                <wp:positionH relativeFrom="column">
                  <wp:posOffset>384810</wp:posOffset>
                </wp:positionH>
                <wp:positionV relativeFrom="paragraph">
                  <wp:posOffset>232410</wp:posOffset>
                </wp:positionV>
                <wp:extent cx="621821" cy="345057"/>
                <wp:effectExtent l="0" t="0" r="26035" b="1714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21" cy="34505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FB59A" id="Rectángulo: esquinas redondeadas 43" o:spid="_x0000_s1026" style="position:absolute;margin-left:30.3pt;margin-top:18.3pt;width:48.95pt;height:27.1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" fillcolor="white [3201]" strokecolor="black [3213]" strokeweight="2pt">
                <v:stroke dashstyle="1 1"/>
              </v:roundrect>
            </w:pict>
          </mc:Fallback>
        </mc:AlternateContent>
      </w:r>
    </w:p>
    <w:p w14:paraId="72C6324C" w14:textId="0DD85E8C" w:rsidR="00067BB0" w:rsidRDefault="00067BB0" w:rsidP="00067BB0">
      <w:pPr>
        <w:ind w:firstLine="708"/>
        <w:rPr>
          <w:rFonts w:cstheme="minorHAnsi"/>
          <w:sz w:val="24"/>
          <w:szCs w:val="24"/>
          <w:lang w:val="es-419"/>
        </w:rPr>
      </w:pPr>
    </w:p>
    <w:p w14:paraId="29B1649B" w14:textId="77777777" w:rsidR="00067BB0" w:rsidRP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bookmarkStart w:id="2" w:name="_GoBack"/>
      <w:bookmarkEnd w:id="2"/>
    </w:p>
    <w:p w14:paraId="177686DF" w14:textId="77777777" w:rsidR="00067BB0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0DAE9CBB" w14:textId="77777777" w:rsidR="00261634" w:rsidRDefault="00261634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545A00E3" w14:textId="52022248" w:rsidR="00067BB0" w:rsidRDefault="00261634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5</w:t>
      </w:r>
      <w:r w:rsidR="00067BB0" w:rsidRPr="00CD073C">
        <w:rPr>
          <w:rFonts w:cstheme="minorHAnsi"/>
          <w:sz w:val="24"/>
          <w:szCs w:val="24"/>
          <w:lang w:val="es-419"/>
        </w:rPr>
        <w:t xml:space="preserve">. </w:t>
      </w:r>
      <w:r w:rsidR="00067BB0" w:rsidRPr="00624877">
        <w:rPr>
          <w:rFonts w:cstheme="minorHAnsi"/>
          <w:b/>
          <w:color w:val="000000"/>
          <w:sz w:val="24"/>
          <w:szCs w:val="24"/>
          <w:lang w:val="es-419"/>
        </w:rPr>
        <w:t>Analiza la siguiente situación y luego completa</w:t>
      </w:r>
      <w:r w:rsidR="00067BB0" w:rsidRPr="00CD073C">
        <w:rPr>
          <w:rFonts w:cstheme="minorHAnsi"/>
          <w:color w:val="000000"/>
          <w:sz w:val="24"/>
          <w:szCs w:val="24"/>
          <w:lang w:val="es-419"/>
        </w:rPr>
        <w:t>.</w:t>
      </w:r>
      <w:r w:rsidR="00067BB0">
        <w:rPr>
          <w:rFonts w:cstheme="minorHAnsi"/>
          <w:color w:val="000000"/>
          <w:sz w:val="24"/>
          <w:szCs w:val="24"/>
          <w:lang w:val="es-419"/>
        </w:rPr>
        <w:t xml:space="preserve">                                                                        </w:t>
      </w:r>
      <w:r w:rsidR="00067BB0">
        <w:rPr>
          <w:rFonts w:cstheme="minorHAnsi"/>
          <w:sz w:val="24"/>
          <w:szCs w:val="24"/>
          <w:lang w:val="es-419"/>
        </w:rPr>
        <w:t>(</w:t>
      </w:r>
      <w:r w:rsidR="009272E0">
        <w:rPr>
          <w:rFonts w:cstheme="minorHAnsi"/>
          <w:sz w:val="24"/>
          <w:szCs w:val="24"/>
          <w:lang w:val="es-419"/>
        </w:rPr>
        <w:t>3</w:t>
      </w:r>
      <w:r w:rsidR="00067BB0" w:rsidRPr="00CD073C">
        <w:rPr>
          <w:rFonts w:cstheme="minorHAnsi"/>
          <w:sz w:val="24"/>
          <w:szCs w:val="24"/>
          <w:lang w:val="es-419"/>
        </w:rPr>
        <w:t>ptos.)</w:t>
      </w:r>
    </w:p>
    <w:p w14:paraId="1BE0E114" w14:textId="77777777" w:rsidR="00067BB0" w:rsidRPr="00CD073C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85A0B4"/>
          <w:sz w:val="24"/>
          <w:szCs w:val="24"/>
          <w:lang w:val="es-419"/>
        </w:rPr>
      </w:pPr>
    </w:p>
    <w:p w14:paraId="1D27833A" w14:textId="77777777" w:rsidR="00067BB0" w:rsidRPr="00CD073C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419"/>
        </w:rPr>
      </w:pPr>
      <w:r w:rsidRPr="00CD073C">
        <w:rPr>
          <w:rFonts w:cstheme="minorHAnsi"/>
          <w:color w:val="000000"/>
          <w:sz w:val="24"/>
          <w:szCs w:val="24"/>
          <w:lang w:val="es-419"/>
        </w:rPr>
        <w:t>Un grupo de amigos juega a adivinar el número que tiene la carta de cada jugador.</w:t>
      </w:r>
    </w:p>
    <w:p w14:paraId="0FE1FC13" w14:textId="77777777" w:rsidR="00067BB0" w:rsidRPr="00CD073C" w:rsidRDefault="00067BB0" w:rsidP="00067BB0">
      <w:pPr>
        <w:rPr>
          <w:rFonts w:cstheme="minorHAnsi"/>
          <w:sz w:val="24"/>
          <w:szCs w:val="24"/>
          <w:lang w:val="es-419"/>
        </w:rPr>
      </w:pPr>
      <w:r w:rsidRPr="00172D42">
        <w:rPr>
          <w:rFonts w:ascii="Cambria" w:eastAsia="Times New Roman" w:hAnsi="Cambria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87BE5B" wp14:editId="299E6022">
                <wp:simplePos x="0" y="0"/>
                <wp:positionH relativeFrom="column">
                  <wp:posOffset>775970</wp:posOffset>
                </wp:positionH>
                <wp:positionV relativeFrom="paragraph">
                  <wp:posOffset>266700</wp:posOffset>
                </wp:positionV>
                <wp:extent cx="771525" cy="295275"/>
                <wp:effectExtent l="0" t="0" r="28575" b="2857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78BB65" w14:textId="77777777" w:rsidR="00221DDE" w:rsidRPr="00172D42" w:rsidRDefault="00221DDE" w:rsidP="00067BB0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172D42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4.524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7BE5B" id="AutoShape 2" o:spid="_x0000_s1027" style="position:absolute;margin-left:61.1pt;margin-top:21pt;width:60.7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">
                <v:textbox>
                  <w:txbxContent>
                    <w:p w14:paraId="2078BB65" w14:textId="77777777" w:rsidR="00221DDE" w:rsidRPr="00172D42" w:rsidRDefault="00221DDE" w:rsidP="00067BB0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172D42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"/>
                          <w:sz w:val="24"/>
                          <w:szCs w:val="24"/>
                        </w:rPr>
                        <w:t>4.524</w:t>
                      </w:r>
                    </w:p>
                  </w:txbxContent>
                </v:textbox>
              </v:roundrect>
            </w:pict>
          </mc:Fallback>
        </mc:AlternateContent>
      </w:r>
      <w:r w:rsidRPr="00172D42">
        <w:rPr>
          <w:rFonts w:ascii="Cambria" w:eastAsia="Times New Roman" w:hAnsi="Cambria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DABF3C" wp14:editId="51E73431">
                <wp:simplePos x="0" y="0"/>
                <wp:positionH relativeFrom="column">
                  <wp:posOffset>2042795</wp:posOffset>
                </wp:positionH>
                <wp:positionV relativeFrom="paragraph">
                  <wp:posOffset>266700</wp:posOffset>
                </wp:positionV>
                <wp:extent cx="771525" cy="295275"/>
                <wp:effectExtent l="0" t="0" r="28575" b="2857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B9C671" w14:textId="77777777" w:rsidR="00221DDE" w:rsidRPr="00172D42" w:rsidRDefault="00221DDE" w:rsidP="00067BB0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172D42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2.452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ABF3C" id="_x0000_s1028" style="position:absolute;margin-left:160.85pt;margin-top:21pt;width:60.7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">
                <v:textbox>
                  <w:txbxContent>
                    <w:p w14:paraId="52B9C671" w14:textId="77777777" w:rsidR="00221DDE" w:rsidRPr="00172D42" w:rsidRDefault="00221DDE" w:rsidP="00067BB0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172D42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"/>
                          <w:sz w:val="24"/>
                          <w:szCs w:val="24"/>
                        </w:rPr>
                        <w:t>2.452</w:t>
                      </w:r>
                    </w:p>
                  </w:txbxContent>
                </v:textbox>
              </v:roundrect>
            </w:pict>
          </mc:Fallback>
        </mc:AlternateContent>
      </w:r>
      <w:r w:rsidRPr="00172D42">
        <w:rPr>
          <w:rFonts w:ascii="Cambria" w:eastAsia="Times New Roman" w:hAnsi="Cambria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CA1C03" wp14:editId="3DA15B42">
                <wp:simplePos x="0" y="0"/>
                <wp:positionH relativeFrom="column">
                  <wp:posOffset>3281045</wp:posOffset>
                </wp:positionH>
                <wp:positionV relativeFrom="paragraph">
                  <wp:posOffset>257175</wp:posOffset>
                </wp:positionV>
                <wp:extent cx="771525" cy="295275"/>
                <wp:effectExtent l="0" t="0" r="28575" b="285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FEB218" w14:textId="77777777" w:rsidR="00221DDE" w:rsidRPr="00172D42" w:rsidRDefault="00221DDE" w:rsidP="00067BB0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172D42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4.379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CA1C03" id="_x0000_s1029" style="position:absolute;margin-left:258.35pt;margin-top:20.25pt;width:60.75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">
                <v:textbox>
                  <w:txbxContent>
                    <w:p w14:paraId="3BFEB218" w14:textId="77777777" w:rsidR="00221DDE" w:rsidRPr="00172D42" w:rsidRDefault="00221DDE" w:rsidP="00067BB0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172D42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"/>
                          <w:sz w:val="24"/>
                          <w:szCs w:val="24"/>
                        </w:rPr>
                        <w:t>4.379</w:t>
                      </w:r>
                    </w:p>
                  </w:txbxContent>
                </v:textbox>
              </v:roundrect>
            </w:pict>
          </mc:Fallback>
        </mc:AlternateContent>
      </w:r>
      <w:r w:rsidRPr="00172D42">
        <w:rPr>
          <w:rFonts w:ascii="Cambria" w:eastAsia="Times New Roman" w:hAnsi="Cambria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36C758" wp14:editId="3A8A690A">
                <wp:simplePos x="0" y="0"/>
                <wp:positionH relativeFrom="column">
                  <wp:posOffset>4705350</wp:posOffset>
                </wp:positionH>
                <wp:positionV relativeFrom="paragraph">
                  <wp:posOffset>264795</wp:posOffset>
                </wp:positionV>
                <wp:extent cx="771525" cy="295275"/>
                <wp:effectExtent l="0" t="0" r="28575" b="2857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0322C7" w14:textId="77777777" w:rsidR="00221DDE" w:rsidRPr="00172D42" w:rsidRDefault="00221DDE" w:rsidP="00067BB0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172D42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1.004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6C758" id="_x0000_s1030" style="position:absolute;margin-left:370.5pt;margin-top:20.85pt;width:60.75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">
                <v:textbox>
                  <w:txbxContent>
                    <w:p w14:paraId="350322C7" w14:textId="77777777" w:rsidR="00221DDE" w:rsidRPr="00172D42" w:rsidRDefault="00221DDE" w:rsidP="00067BB0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172D42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"/>
                          <w:sz w:val="24"/>
                          <w:szCs w:val="24"/>
                        </w:rPr>
                        <w:t>1.004</w:t>
                      </w:r>
                    </w:p>
                  </w:txbxContent>
                </v:textbox>
              </v:roundrect>
            </w:pict>
          </mc:Fallback>
        </mc:AlternateContent>
      </w:r>
      <w:r w:rsidRPr="00CD073C">
        <w:rPr>
          <w:rFonts w:cstheme="minorHAnsi"/>
          <w:color w:val="000000"/>
          <w:sz w:val="24"/>
          <w:szCs w:val="24"/>
          <w:lang w:val="es-419"/>
        </w:rPr>
        <w:t>Las cartas son las siguientes:</w:t>
      </w:r>
    </w:p>
    <w:p w14:paraId="6B901AA0" w14:textId="77777777" w:rsidR="00067BB0" w:rsidRPr="00624877" w:rsidRDefault="00067BB0" w:rsidP="00067BB0">
      <w:pPr>
        <w:rPr>
          <w:rFonts w:cstheme="minorHAnsi"/>
          <w:sz w:val="24"/>
          <w:szCs w:val="24"/>
          <w:lang w:val="es-419"/>
        </w:rPr>
      </w:pPr>
    </w:p>
    <w:p w14:paraId="125A4F09" w14:textId="77777777" w:rsidR="00067BB0" w:rsidRPr="00624877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624877">
        <w:rPr>
          <w:rFonts w:cstheme="minorHAnsi"/>
          <w:b/>
          <w:bCs/>
          <w:sz w:val="24"/>
          <w:szCs w:val="24"/>
          <w:lang w:val="es-419"/>
        </w:rPr>
        <w:t xml:space="preserve">• </w:t>
      </w:r>
      <w:r w:rsidRPr="00624877">
        <w:rPr>
          <w:rFonts w:cstheme="minorHAnsi"/>
          <w:sz w:val="24"/>
          <w:szCs w:val="24"/>
          <w:lang w:val="es-419"/>
        </w:rPr>
        <w:t>El número de Alberto tiene 4 centenas y 2 unidades.</w:t>
      </w:r>
    </w:p>
    <w:p w14:paraId="2D96B6C1" w14:textId="77777777" w:rsidR="00067BB0" w:rsidRPr="00624877" w:rsidRDefault="00067BB0" w:rsidP="00067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624877">
        <w:rPr>
          <w:rFonts w:cstheme="minorHAnsi"/>
          <w:b/>
          <w:bCs/>
          <w:sz w:val="24"/>
          <w:szCs w:val="24"/>
          <w:lang w:val="es-419"/>
        </w:rPr>
        <w:t xml:space="preserve">• </w:t>
      </w:r>
      <w:r w:rsidRPr="00624877">
        <w:rPr>
          <w:rFonts w:cstheme="minorHAnsi"/>
          <w:sz w:val="24"/>
          <w:szCs w:val="24"/>
          <w:lang w:val="es-419"/>
        </w:rPr>
        <w:t>El número de Gonzalo tiene 7 decenas.</w:t>
      </w:r>
    </w:p>
    <w:p w14:paraId="09EDE395" w14:textId="77777777" w:rsidR="00067BB0" w:rsidRDefault="00067BB0" w:rsidP="00067BB0">
      <w:pPr>
        <w:spacing w:line="240" w:lineRule="auto"/>
        <w:rPr>
          <w:rFonts w:ascii="HelveticaNeueLTStd-Lt" w:hAnsi="HelveticaNeueLTStd-Lt" w:cs="HelveticaNeueLTStd-Lt"/>
          <w:color w:val="000000"/>
          <w:sz w:val="26"/>
          <w:szCs w:val="26"/>
          <w:lang w:val="es-419"/>
        </w:rPr>
      </w:pPr>
      <w:r w:rsidRPr="00624877">
        <w:rPr>
          <w:rFonts w:cstheme="minorHAnsi"/>
          <w:b/>
          <w:bCs/>
          <w:sz w:val="24"/>
          <w:szCs w:val="24"/>
          <w:lang w:val="es-419"/>
        </w:rPr>
        <w:t xml:space="preserve">• </w:t>
      </w:r>
      <w:r w:rsidRPr="00624877">
        <w:rPr>
          <w:rFonts w:cstheme="minorHAnsi"/>
          <w:sz w:val="24"/>
          <w:szCs w:val="24"/>
          <w:lang w:val="es-419"/>
        </w:rPr>
        <w:t>El dígito de la unidad de mil del número de Macarena es 1</w:t>
      </w:r>
      <w:r>
        <w:rPr>
          <w:rFonts w:ascii="HelveticaNeueLTStd-Lt" w:hAnsi="HelveticaNeueLTStd-Lt" w:cs="HelveticaNeueLTStd-Lt"/>
          <w:color w:val="000000"/>
          <w:sz w:val="26"/>
          <w:szCs w:val="26"/>
          <w:lang w:val="es-419"/>
        </w:rPr>
        <w:t>.</w:t>
      </w:r>
    </w:p>
    <w:p w14:paraId="064079F7" w14:textId="77777777" w:rsidR="00067BB0" w:rsidRDefault="00067BB0" w:rsidP="00067BB0">
      <w:pPr>
        <w:rPr>
          <w:rFonts w:cstheme="minorHAnsi"/>
          <w:sz w:val="24"/>
          <w:szCs w:val="24"/>
          <w:lang w:val="es-419"/>
        </w:rPr>
      </w:pPr>
      <w:r w:rsidRPr="00624877">
        <w:rPr>
          <w:rFonts w:cstheme="minorHAnsi"/>
          <w:sz w:val="24"/>
          <w:szCs w:val="24"/>
          <w:lang w:val="es-419"/>
        </w:rPr>
        <w:t>¿Qué número tiene cada uno?</w:t>
      </w:r>
    </w:p>
    <w:p w14:paraId="038C107F" w14:textId="58FAD66F" w:rsidR="007E4B05" w:rsidRDefault="00EA5D46" w:rsidP="00EA5D46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b/>
          <w:sz w:val="24"/>
          <w:szCs w:val="24"/>
          <w:lang w:val="es-419"/>
        </w:rPr>
        <w:t xml:space="preserve">   </w:t>
      </w:r>
      <w:r w:rsidR="00067BB0" w:rsidRPr="00EA5D46">
        <w:rPr>
          <w:rFonts w:cstheme="minorHAnsi"/>
          <w:b/>
          <w:sz w:val="24"/>
          <w:szCs w:val="24"/>
          <w:lang w:val="es-419"/>
        </w:rPr>
        <w:t>a)</w:t>
      </w:r>
      <w:r w:rsidR="00067BB0">
        <w:rPr>
          <w:rFonts w:cstheme="minorHAnsi"/>
          <w:sz w:val="24"/>
          <w:szCs w:val="24"/>
          <w:lang w:val="es-419"/>
        </w:rPr>
        <w:t xml:space="preserve"> Alberto: ___________              </w:t>
      </w:r>
      <w:r w:rsidR="00067BB0" w:rsidRPr="00EA5D46">
        <w:rPr>
          <w:rFonts w:cstheme="minorHAnsi"/>
          <w:b/>
          <w:sz w:val="24"/>
          <w:szCs w:val="24"/>
          <w:lang w:val="es-419"/>
        </w:rPr>
        <w:t>b)</w:t>
      </w:r>
      <w:r w:rsidR="00067BB0">
        <w:rPr>
          <w:rFonts w:cstheme="minorHAnsi"/>
          <w:sz w:val="24"/>
          <w:szCs w:val="24"/>
          <w:lang w:val="es-419"/>
        </w:rPr>
        <w:t xml:space="preserve"> Gonzalo: ___________        </w:t>
      </w:r>
      <w:r w:rsidR="00067BB0" w:rsidRPr="00EA5D46">
        <w:rPr>
          <w:rFonts w:cstheme="minorHAnsi"/>
          <w:b/>
          <w:sz w:val="24"/>
          <w:szCs w:val="24"/>
          <w:lang w:val="es-419"/>
        </w:rPr>
        <w:t>c)</w:t>
      </w:r>
      <w:r w:rsidR="00067BB0">
        <w:rPr>
          <w:rFonts w:cstheme="minorHAnsi"/>
          <w:sz w:val="24"/>
          <w:szCs w:val="24"/>
          <w:lang w:val="es-419"/>
        </w:rPr>
        <w:t xml:space="preserve"> Macarena: ___________  </w:t>
      </w:r>
    </w:p>
    <w:p w14:paraId="638F9619" w14:textId="167E3A37" w:rsidR="007E4B05" w:rsidRDefault="00067BB0" w:rsidP="007E4B05">
      <w:pPr>
        <w:ind w:firstLine="708"/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 xml:space="preserve">  </w:t>
      </w:r>
    </w:p>
    <w:p w14:paraId="107C7391" w14:textId="5BEDD20A" w:rsidR="00677F63" w:rsidRDefault="00812AF4" w:rsidP="007E4B05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7. Resuelve las siguientes adiciones</w:t>
      </w:r>
      <w:r w:rsidR="008B4107">
        <w:rPr>
          <w:rFonts w:cstheme="minorHAnsi"/>
          <w:sz w:val="24"/>
          <w:szCs w:val="24"/>
          <w:lang w:val="es-419"/>
        </w:rPr>
        <w:t>.</w:t>
      </w:r>
      <w:r w:rsidR="00E542D2">
        <w:rPr>
          <w:rFonts w:cstheme="minorHAnsi"/>
          <w:sz w:val="24"/>
          <w:szCs w:val="24"/>
          <w:lang w:val="es-419"/>
        </w:rPr>
        <w:t xml:space="preserve">                                                                                         </w:t>
      </w:r>
      <w:r w:rsidR="00A7470A">
        <w:rPr>
          <w:rFonts w:cstheme="minorHAnsi"/>
          <w:sz w:val="24"/>
          <w:szCs w:val="24"/>
          <w:lang w:val="es-419"/>
        </w:rPr>
        <w:t xml:space="preserve">        </w:t>
      </w:r>
      <w:r w:rsidR="00E542D2">
        <w:rPr>
          <w:rFonts w:cstheme="minorHAnsi"/>
          <w:sz w:val="24"/>
          <w:szCs w:val="24"/>
          <w:lang w:val="es-419"/>
        </w:rPr>
        <w:t>(6pt</w:t>
      </w:r>
      <w:r w:rsidR="00EA5D46">
        <w:rPr>
          <w:rFonts w:cstheme="minorHAnsi"/>
          <w:sz w:val="24"/>
          <w:szCs w:val="24"/>
          <w:lang w:val="es-419"/>
        </w:rPr>
        <w:t>o</w:t>
      </w:r>
      <w:r w:rsidR="00E542D2">
        <w:rPr>
          <w:rFonts w:cstheme="minorHAnsi"/>
          <w:sz w:val="24"/>
          <w:szCs w:val="24"/>
          <w:lang w:val="es-419"/>
        </w:rPr>
        <w:t>s.)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7E4B05" w14:paraId="5A60E8EA" w14:textId="77777777" w:rsidTr="007E4B05">
        <w:trPr>
          <w:trHeight w:val="503"/>
        </w:trPr>
        <w:tc>
          <w:tcPr>
            <w:tcW w:w="3226" w:type="dxa"/>
          </w:tcPr>
          <w:p w14:paraId="5FD97744" w14:textId="235CA7C0" w:rsidR="007E4B05" w:rsidRDefault="007E4B05" w:rsidP="00F920B5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49C2906" wp14:editId="65DE8E7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1394318" name="Cuadro de texto 1394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D612887" w14:textId="59F2DD19" w:rsidR="00221DDE" w:rsidRPr="00A7470A" w:rsidRDefault="00221DDE" w:rsidP="00B051A6">
                                  <w:pPr>
                                    <w:pStyle w:val="Prrafodelista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0"/>
                                    </w:tabs>
                                    <w:jc w:val="left"/>
                                    <w:rPr>
                                      <w:rFonts w:cstheme="minorHAnsi"/>
                                    </w:rPr>
                                  </w:pPr>
                                  <w:r w:rsidRPr="00A7470A">
                                    <w:rPr>
                                      <w:rFonts w:cstheme="minorHAnsi"/>
                                      <w:lang w:val="es-419"/>
                                    </w:rPr>
                                    <w:t>21 + 821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C29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394318" o:spid="_x0000_s1031" type="#_x0000_t202" style="position:absolute;margin-left:-.5pt;margin-top:.6pt;width:96.45pt;height:20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" fillcolor="window" strokecolor="window" strokeweight=".5pt">
                      <v:textbox>
                        <w:txbxContent>
                          <w:p w14:paraId="4D612887" w14:textId="59F2DD19" w:rsidR="00221DDE" w:rsidRPr="00A7470A" w:rsidRDefault="00221DDE" w:rsidP="00B051A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</w:tabs>
                              <w:jc w:val="left"/>
                              <w:rPr>
                                <w:rFonts w:cstheme="minorHAnsi"/>
                              </w:rPr>
                            </w:pPr>
                            <w:r w:rsidRPr="00A7470A">
                              <w:rPr>
                                <w:rFonts w:cstheme="minorHAnsi"/>
                                <w:lang w:val="es-419"/>
                              </w:rPr>
                              <w:t>21 + 821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34C1464B" w14:textId="6C57752B" w:rsidR="007E4B05" w:rsidRDefault="007E4B05" w:rsidP="00F920B5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236D1C7" wp14:editId="3C1AB38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ECF936C" w14:textId="72D6DAFB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b) 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754 + 25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6D1C7" id="Cuadro de texto 53" o:spid="_x0000_s1032" type="#_x0000_t202" style="position:absolute;margin-left:-.55pt;margin-top:.6pt;width:96.45pt;height:20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" fillcolor="window" strokecolor="window" strokeweight=".5pt">
                      <v:textbox>
                        <w:txbxContent>
                          <w:p w14:paraId="2ECF936C" w14:textId="72D6DAFB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 xml:space="preserve">b) 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754 + 25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75B275DF" w14:textId="2503C6DC" w:rsidR="007E4B05" w:rsidRDefault="007E4B05" w:rsidP="00F920B5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CF09C8C" wp14:editId="55B26A4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E2E65CB" w14:textId="379BB670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c) 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237 + 562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09C8C" id="Cuadro de texto 54" o:spid="_x0000_s1033" type="#_x0000_t202" style="position:absolute;margin-left:.1pt;margin-top:.6pt;width:96.45pt;height:20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" fillcolor="window" strokecolor="window" strokeweight=".5pt">
                      <v:textbox>
                        <w:txbxContent>
                          <w:p w14:paraId="0E2E65CB" w14:textId="379BB670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 xml:space="preserve">c) 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237 + 562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4B05" w14:paraId="12869492" w14:textId="77777777" w:rsidTr="007E4B05">
        <w:trPr>
          <w:trHeight w:val="1202"/>
        </w:trPr>
        <w:tc>
          <w:tcPr>
            <w:tcW w:w="3226" w:type="dxa"/>
          </w:tcPr>
          <w:tbl>
            <w:tblPr>
              <w:tblpPr w:leftFromText="141" w:rightFromText="141" w:vertAnchor="text" w:horzAnchor="margin" w:tblpY="-1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"/>
              <w:gridCol w:w="411"/>
              <w:gridCol w:w="439"/>
              <w:gridCol w:w="425"/>
            </w:tblGrid>
            <w:tr w:rsidR="007E4B05" w:rsidRPr="00A12D54" w14:paraId="1262BE5F" w14:textId="77777777" w:rsidTr="007E4B05">
              <w:trPr>
                <w:trHeight w:val="418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3932C68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501B7D9A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49AE6565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4274B57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5102DEAE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12E0D10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EB814C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4700DFFE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079DEFB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49146F60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6259BD0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1BD77C4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34C7005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5165CA73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5C99FA91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001884C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45D69DF5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55768B6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3FCDFE1A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2D4516B" w14:textId="77777777" w:rsidR="007E4B05" w:rsidRDefault="007E4B05" w:rsidP="00F920B5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1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"/>
              <w:gridCol w:w="411"/>
              <w:gridCol w:w="439"/>
              <w:gridCol w:w="425"/>
            </w:tblGrid>
            <w:tr w:rsidR="007E4B05" w:rsidRPr="00A12D54" w14:paraId="0EEED63E" w14:textId="77777777" w:rsidTr="007E4B05">
              <w:trPr>
                <w:trHeight w:val="418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1A67915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2A8001E2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0BD4FA1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048C2186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1BBEBB8B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B9DC3B7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E6A305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7ACDC3A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42D90C6E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30037F85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F2D865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1087459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3086970A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365D2FE7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107AAEA5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13FD98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5989AD98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11D582FA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470E73B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36444BBD" w14:textId="77777777" w:rsidR="007E4B05" w:rsidRDefault="007E4B05" w:rsidP="00F920B5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22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"/>
              <w:gridCol w:w="411"/>
              <w:gridCol w:w="439"/>
              <w:gridCol w:w="425"/>
            </w:tblGrid>
            <w:tr w:rsidR="007E4B05" w:rsidRPr="00A12D54" w14:paraId="019FA213" w14:textId="77777777" w:rsidTr="007E4B05">
              <w:trPr>
                <w:trHeight w:val="418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6A3668A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05A19633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230BE2BE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1A06600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4AF128B0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4197417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F87713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4A10497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6DE024D0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705845A4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0B2BBC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03DACB5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7BB685D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243A6C4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122AD539" w14:textId="77777777" w:rsidTr="007E4B05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57495B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64A09878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000631A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08AA8E8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751A71A4" w14:textId="77777777" w:rsidR="007E4B05" w:rsidRDefault="007E4B05" w:rsidP="00F920B5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</w:tr>
    </w:tbl>
    <w:p w14:paraId="0D0D5376" w14:textId="275A69B2" w:rsidR="00C6040E" w:rsidRDefault="00C6040E" w:rsidP="00F920B5">
      <w:pPr>
        <w:ind w:firstLine="708"/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 xml:space="preserve"> </w:t>
      </w:r>
    </w:p>
    <w:p w14:paraId="621C092F" w14:textId="77777777" w:rsidR="007E4B05" w:rsidRDefault="007E4B05" w:rsidP="00F920B5">
      <w:pPr>
        <w:ind w:firstLine="708"/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 xml:space="preserve"> </w:t>
      </w:r>
    </w:p>
    <w:p w14:paraId="178A0DDF" w14:textId="2516432E" w:rsidR="008B4107" w:rsidRDefault="008B4107" w:rsidP="00F920B5">
      <w:pPr>
        <w:ind w:firstLine="708"/>
        <w:rPr>
          <w:rFonts w:cstheme="minorHAnsi"/>
          <w:sz w:val="24"/>
          <w:szCs w:val="24"/>
          <w:lang w:val="es-419"/>
        </w:rPr>
      </w:pPr>
    </w:p>
    <w:p w14:paraId="4F11C493" w14:textId="77AF2DF7" w:rsidR="00C6040E" w:rsidRDefault="00C6040E" w:rsidP="00F920B5">
      <w:pPr>
        <w:ind w:firstLine="708"/>
        <w:rPr>
          <w:rFonts w:cstheme="minorHAnsi"/>
          <w:sz w:val="24"/>
          <w:szCs w:val="24"/>
          <w:lang w:val="es-419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7E4B05" w14:paraId="150E4474" w14:textId="77777777" w:rsidTr="00A7470A">
        <w:trPr>
          <w:trHeight w:val="522"/>
        </w:trPr>
        <w:tc>
          <w:tcPr>
            <w:tcW w:w="3226" w:type="dxa"/>
          </w:tcPr>
          <w:p w14:paraId="39816503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2F6EB68" wp14:editId="05B1FB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7D849A7" w14:textId="5702BB07" w:rsidR="00221DDE" w:rsidRPr="007E4B05" w:rsidRDefault="00221DDE" w:rsidP="007E4B05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d) 1.0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21 + 821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6EB68" id="Cuadro de texto 55" o:spid="_x0000_s1034" type="#_x0000_t202" style="position:absolute;margin-left:-.5pt;margin-top:.6pt;width:96.45pt;height:20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" fillcolor="window" strokecolor="window" strokeweight=".5pt">
                      <v:textbox>
                        <w:txbxContent>
                          <w:p w14:paraId="67D849A7" w14:textId="5702BB07" w:rsidR="00221DDE" w:rsidRPr="007E4B05" w:rsidRDefault="00221DDE" w:rsidP="007E4B05">
                            <w:pPr>
                              <w:tabs>
                                <w:tab w:val="left" w:pos="0"/>
                              </w:tabs>
                              <w:ind w:left="-22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>d) 1.0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21 + 821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340D0918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812EDA8" wp14:editId="29340CC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F8E7803" w14:textId="1DC6F809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f) 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7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.0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54 + 25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2EDA8" id="Cuadro de texto 56" o:spid="_x0000_s1035" type="#_x0000_t202" style="position:absolute;margin-left:-.55pt;margin-top:.6pt;width:96.45pt;height:20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" fillcolor="window" strokecolor="window" strokeweight=".5pt">
                      <v:textbox>
                        <w:txbxContent>
                          <w:p w14:paraId="6F8E7803" w14:textId="1DC6F809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 xml:space="preserve">f) 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7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.0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54 + 25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7322B1DC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CDA80A9" wp14:editId="0521601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-24765</wp:posOffset>
                      </wp:positionV>
                      <wp:extent cx="1224915" cy="258445"/>
                      <wp:effectExtent l="0" t="0" r="13335" b="27305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79EFDF4" w14:textId="75263D18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g) 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.962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1.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5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A80A9" id="Cuadro de texto 57" o:spid="_x0000_s1036" type="#_x0000_t202" style="position:absolute;margin-left:.05pt;margin-top:-1.95pt;width:96.45pt;height:20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" fillcolor="window" strokecolor="window" strokeweight=".5pt">
                      <v:textbox>
                        <w:txbxContent>
                          <w:p w14:paraId="479EFDF4" w14:textId="75263D18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 xml:space="preserve">g) 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.962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+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1.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4B05" w14:paraId="511A247F" w14:textId="77777777" w:rsidTr="00A7470A">
        <w:trPr>
          <w:trHeight w:val="1202"/>
        </w:trPr>
        <w:tc>
          <w:tcPr>
            <w:tcW w:w="3226" w:type="dxa"/>
          </w:tcPr>
          <w:tbl>
            <w:tblPr>
              <w:tblpPr w:leftFromText="141" w:rightFromText="141" w:vertAnchor="text" w:horzAnchor="margin" w:tblpY="-2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74"/>
              <w:gridCol w:w="411"/>
              <w:gridCol w:w="439"/>
              <w:gridCol w:w="425"/>
            </w:tblGrid>
            <w:tr w:rsidR="007E4B05" w:rsidRPr="00A12D54" w14:paraId="3B5AA58F" w14:textId="77777777" w:rsidTr="007E4B05">
              <w:trPr>
                <w:trHeight w:val="418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1FCF34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600CACD9" w14:textId="77777777" w:rsidR="007E4B05" w:rsidRDefault="007E4B05" w:rsidP="007E4B05">
                  <w:pPr>
                    <w:ind w:left="-142"/>
                    <w:jc w:val="right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UM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614FEF6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52A11D56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09EF45E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52920E48" w14:textId="77777777" w:rsidTr="007E4B05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F8E4095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F50619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9BD4A1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2DD0BCA2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3BE16FF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6C2A6F8A" w14:textId="77777777" w:rsidTr="007E4B05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83AC40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</w:tcPr>
                <w:p w14:paraId="117F6BF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605E4670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1BC110C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58AC7C53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300E9A17" w14:textId="77777777" w:rsidTr="007E4B05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305F6D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2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6DBA41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33330E9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48C2FFC8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7BDB8873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B42A14B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2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74"/>
              <w:gridCol w:w="411"/>
              <w:gridCol w:w="439"/>
              <w:gridCol w:w="425"/>
            </w:tblGrid>
            <w:tr w:rsidR="007E4B05" w:rsidRPr="00A12D54" w14:paraId="7E98A99D" w14:textId="77777777" w:rsidTr="007E4B05">
              <w:trPr>
                <w:trHeight w:val="418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85FCAD3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DF4C596" w14:textId="77777777" w:rsidR="007E4B05" w:rsidRDefault="007E4B05" w:rsidP="007E4B05">
                  <w:pPr>
                    <w:ind w:left="-142"/>
                    <w:jc w:val="right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UM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124CE988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2BA7B84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5C56877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6BF1592B" w14:textId="77777777" w:rsidTr="007E4B05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1AFD8C2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1B538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D60661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363875F7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2F124BC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0184206D" w14:textId="77777777" w:rsidTr="007E4B05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4F6C4F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</w:tcPr>
                <w:p w14:paraId="29EE81B5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3DF2D80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2855F46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048F1E25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418F78F3" w14:textId="77777777" w:rsidTr="007E4B05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4DCA4C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2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FAB36F2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4667CB7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16F651A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02A6517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76ACB30A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2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74"/>
              <w:gridCol w:w="411"/>
              <w:gridCol w:w="439"/>
              <w:gridCol w:w="425"/>
            </w:tblGrid>
            <w:tr w:rsidR="007E4B05" w:rsidRPr="00A12D54" w14:paraId="5E7A9C08" w14:textId="77777777" w:rsidTr="00221DDE">
              <w:trPr>
                <w:trHeight w:val="418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81FE9C2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B577C09" w14:textId="77777777" w:rsidR="007E4B05" w:rsidRDefault="007E4B05" w:rsidP="007E4B05">
                  <w:pPr>
                    <w:ind w:left="-142"/>
                    <w:jc w:val="right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UM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263E46D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3E2FF986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51846099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049F0A78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0C0BF9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D81DD4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A1341E4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6FD391C8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228C8A36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0539EC4A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46150B1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</w:tcPr>
                <w:p w14:paraId="046191D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2E256C8E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6CC24FEF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7581878C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0C85177A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A2A920D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2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6E31B4E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03F67E0E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224E9B1B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3CA1213E" w14:textId="77777777" w:rsidR="007E4B05" w:rsidRPr="00A12D54" w:rsidRDefault="007E4B05" w:rsidP="007E4B05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64955CE8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</w:tr>
    </w:tbl>
    <w:p w14:paraId="0F628F8E" w14:textId="105166FA" w:rsidR="008B4107" w:rsidRDefault="008B4107" w:rsidP="007E4B05">
      <w:pPr>
        <w:rPr>
          <w:rFonts w:cstheme="minorHAnsi"/>
          <w:sz w:val="24"/>
          <w:szCs w:val="24"/>
          <w:lang w:val="es-419"/>
        </w:rPr>
      </w:pPr>
    </w:p>
    <w:p w14:paraId="1DE84C14" w14:textId="68C077B4" w:rsidR="007E4B05" w:rsidRDefault="007E4B05" w:rsidP="007E4B05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8. Resuelve las siguientes sustracciones.                                                                                  (6pts.)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7E4B05" w14:paraId="242B8625" w14:textId="77777777" w:rsidTr="00221DDE">
        <w:trPr>
          <w:trHeight w:val="503"/>
        </w:trPr>
        <w:tc>
          <w:tcPr>
            <w:tcW w:w="3226" w:type="dxa"/>
          </w:tcPr>
          <w:p w14:paraId="4E5ADABF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E63EACE" wp14:editId="2A339A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58D28A8" w14:textId="5583A34F" w:rsidR="00221DDE" w:rsidRPr="00A7470A" w:rsidRDefault="00221DDE" w:rsidP="00B051A6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0"/>
                                    </w:tabs>
                                    <w:jc w:val="left"/>
                                    <w:rPr>
                                      <w:rFonts w:cstheme="minorHAnsi"/>
                                    </w:rPr>
                                  </w:pPr>
                                  <w:r w:rsidRPr="00A7470A">
                                    <w:rPr>
                                      <w:rFonts w:cstheme="minorHAnsi"/>
                                      <w:lang w:val="es-419"/>
                                    </w:rPr>
                                    <w:t>651 - 11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EACE" id="Cuadro de texto 58" o:spid="_x0000_s1037" type="#_x0000_t202" style="position:absolute;margin-left:-.5pt;margin-top:.6pt;width:96.45pt;height:20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" fillcolor="window" strokecolor="window" strokeweight=".5pt">
                      <v:textbox>
                        <w:txbxContent>
                          <w:p w14:paraId="658D28A8" w14:textId="5583A34F" w:rsidR="00221DDE" w:rsidRPr="00A7470A" w:rsidRDefault="00221DDE" w:rsidP="00B051A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jc w:val="left"/>
                              <w:rPr>
                                <w:rFonts w:cstheme="minorHAnsi"/>
                              </w:rPr>
                            </w:pPr>
                            <w:r w:rsidRPr="00A7470A">
                              <w:rPr>
                                <w:rFonts w:cstheme="minorHAnsi"/>
                                <w:lang w:val="es-419"/>
                              </w:rPr>
                              <w:t>651 - 11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0E869FC4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8ADC8A6" wp14:editId="5DF7532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35D9B75" w14:textId="7D33BA46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b) 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7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1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-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DC8A6" id="Cuadro de texto 59" o:spid="_x0000_s1038" type="#_x0000_t202" style="position:absolute;margin-left:-.55pt;margin-top:.6pt;width:96.45pt;height:20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" fillcolor="window" strokecolor="window" strokeweight=".5pt">
                      <v:textbox>
                        <w:txbxContent>
                          <w:p w14:paraId="735D9B75" w14:textId="7D33BA46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 xml:space="preserve">b) 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7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1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4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-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2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5DABD587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43E10FA" wp14:editId="0C1E32C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921BCF4" w14:textId="515AA709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c) 88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-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9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E10FA" id="Cuadro de texto 60" o:spid="_x0000_s1039" type="#_x0000_t202" style="position:absolute;margin-left:.1pt;margin-top:.6pt;width:96.45pt;height:20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" fillcolor="window" strokecolor="window" strokeweight=".5pt">
                      <v:textbox>
                        <w:txbxContent>
                          <w:p w14:paraId="6921BCF4" w14:textId="515AA709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>c) 88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7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-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5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9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4B05" w14:paraId="65D097FE" w14:textId="77777777" w:rsidTr="00221DDE">
        <w:trPr>
          <w:trHeight w:val="1202"/>
        </w:trPr>
        <w:tc>
          <w:tcPr>
            <w:tcW w:w="3226" w:type="dxa"/>
          </w:tcPr>
          <w:tbl>
            <w:tblPr>
              <w:tblpPr w:leftFromText="141" w:rightFromText="141" w:vertAnchor="text" w:horzAnchor="margin" w:tblpY="-1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"/>
              <w:gridCol w:w="411"/>
              <w:gridCol w:w="439"/>
              <w:gridCol w:w="425"/>
            </w:tblGrid>
            <w:tr w:rsidR="007E4B05" w:rsidRPr="00A12D54" w14:paraId="2474C5EE" w14:textId="77777777" w:rsidTr="00221DDE">
              <w:trPr>
                <w:trHeight w:val="418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4C5F4B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2949B79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0C15150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1FD4094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3A129CDE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EDA0CD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E2B2B4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592761AF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56DB673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404A318D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718B0DC" w14:textId="0142EFFB" w:rsidR="007E4B05" w:rsidRPr="007E4B05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E4B05">
                    <w:rPr>
                      <w:rFonts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0945DB5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57FB5B6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60EEB2B2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7A35AB02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95BD4B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52FCA9A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4204590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3BD8760D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77EE6735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1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"/>
              <w:gridCol w:w="411"/>
              <w:gridCol w:w="439"/>
              <w:gridCol w:w="425"/>
            </w:tblGrid>
            <w:tr w:rsidR="007E4B05" w:rsidRPr="00A12D54" w14:paraId="783E816F" w14:textId="77777777" w:rsidTr="00221DDE">
              <w:trPr>
                <w:trHeight w:val="418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FFA434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0EF3F1B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3F8C6A5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08D897A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0B36C812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0F8802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8582EC2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5A0687DD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47971CC0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69750B31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FA6179B" w14:textId="2D08DF2C" w:rsidR="007E4B05" w:rsidRPr="007E4B05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E4B05">
                    <w:rPr>
                      <w:rFonts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31E4709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23BF740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02D2BBA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0E1BF7BC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A3B52BC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60E1D16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522B7E30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6994D77E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61FB9D8B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22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"/>
              <w:gridCol w:w="411"/>
              <w:gridCol w:w="439"/>
              <w:gridCol w:w="425"/>
            </w:tblGrid>
            <w:tr w:rsidR="007E4B05" w:rsidRPr="00A12D54" w14:paraId="484F51D9" w14:textId="77777777" w:rsidTr="00221DDE">
              <w:trPr>
                <w:trHeight w:val="418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CD7CAD2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4D8C8E4A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243B88F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1B027500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7ABB9545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603CB4C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A9AF7CD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2621617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69A504F2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1C4C397D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95A84B6" w14:textId="1CD91D1F" w:rsidR="007E4B05" w:rsidRPr="007E4B05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E4B05">
                    <w:rPr>
                      <w:rFonts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70A1EB5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0ECE75C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2188E880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0B4E8316" w14:textId="77777777" w:rsidTr="00221DDE">
              <w:trPr>
                <w:trHeight w:val="344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34632B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2714B38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60383774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67B44F2E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E07A1A1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</w:tr>
    </w:tbl>
    <w:p w14:paraId="780A0FAD" w14:textId="77777777" w:rsidR="007E4B05" w:rsidRDefault="007E4B05" w:rsidP="00283D39">
      <w:pPr>
        <w:ind w:firstLine="708"/>
        <w:rPr>
          <w:rFonts w:cstheme="minorHAnsi"/>
          <w:sz w:val="24"/>
          <w:szCs w:val="24"/>
          <w:lang w:val="es-419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7E4B05" w14:paraId="09378777" w14:textId="77777777" w:rsidTr="00221DDE">
        <w:trPr>
          <w:trHeight w:val="522"/>
        </w:trPr>
        <w:tc>
          <w:tcPr>
            <w:tcW w:w="3226" w:type="dxa"/>
          </w:tcPr>
          <w:p w14:paraId="01C74CB2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AD9A96F" wp14:editId="0B45FA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8C9653B" w14:textId="5E7A3812" w:rsidR="00221DDE" w:rsidRPr="007E4B05" w:rsidRDefault="00221DDE" w:rsidP="007E4B05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d) 3.314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-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821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9A96F" id="Cuadro de texto 61" o:spid="_x0000_s1040" type="#_x0000_t202" style="position:absolute;margin-left:-.5pt;margin-top:.6pt;width:96.45pt;height:20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" fillcolor="window" strokecolor="window" strokeweight=".5pt">
                      <v:textbox>
                        <w:txbxContent>
                          <w:p w14:paraId="08C9653B" w14:textId="5E7A3812" w:rsidR="00221DDE" w:rsidRPr="007E4B05" w:rsidRDefault="00221DDE" w:rsidP="007E4B05">
                            <w:pPr>
                              <w:tabs>
                                <w:tab w:val="left" w:pos="0"/>
                              </w:tabs>
                              <w:ind w:left="-22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>d) 3.314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-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821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55D5ED87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6AA4E3E" wp14:editId="1E88518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7620</wp:posOffset>
                      </wp:positionV>
                      <wp:extent cx="1224915" cy="258445"/>
                      <wp:effectExtent l="0" t="0" r="13335" b="27305"/>
                      <wp:wrapNone/>
                      <wp:docPr id="1394304" name="Cuadro de texto 1394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13D3B50" w14:textId="447E01C5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f) 4.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754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-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8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A4E3E" id="Cuadro de texto 1394304" o:spid="_x0000_s1041" type="#_x0000_t202" style="position:absolute;margin-left:-.55pt;margin-top:.6pt;width:96.45pt;height:20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" fillcolor="window" strokecolor="window" strokeweight=".5pt">
                      <v:textbox>
                        <w:txbxContent>
                          <w:p w14:paraId="313D3B50" w14:textId="447E01C5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>f) 4.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754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-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8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7" w:type="dxa"/>
          </w:tcPr>
          <w:p w14:paraId="0B063BF9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  <w:r w:rsidRPr="00E67831">
              <w:rPr>
                <w:rFonts w:cstheme="minorHAnsi"/>
                <w:noProof/>
                <w:sz w:val="24"/>
                <w:szCs w:val="24"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EAC79F0" wp14:editId="1033FF7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-28575</wp:posOffset>
                      </wp:positionV>
                      <wp:extent cx="1224915" cy="296545"/>
                      <wp:effectExtent l="0" t="0" r="13335" b="27305"/>
                      <wp:wrapNone/>
                      <wp:docPr id="1394306" name="Cuadro de texto 1394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491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5192C5B" w14:textId="25CC5293" w:rsidR="00221DDE" w:rsidRPr="007E4B05" w:rsidRDefault="00221DDE" w:rsidP="00A7470A">
                                  <w:pPr>
                                    <w:tabs>
                                      <w:tab w:val="left" w:pos="0"/>
                                    </w:tabs>
                                    <w:ind w:left="-22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g) 1.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23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5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-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4</w:t>
                                  </w:r>
                                  <w:r w:rsidRPr="007E4B05">
                                    <w:rPr>
                                      <w:rFonts w:cstheme="minorHAnsi"/>
                                      <w:lang w:val="es-419"/>
                                    </w:rPr>
                                    <w:t>6</w:t>
                                  </w:r>
                                  <w:r>
                                    <w:rPr>
                                      <w:rFonts w:cstheme="minorHAnsi"/>
                                      <w:lang w:val="es-41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C79F0" id="Cuadro de texto 1394306" o:spid="_x0000_s1042" type="#_x0000_t202" style="position:absolute;margin-left:.05pt;margin-top:-2.25pt;width:96.45pt;height:23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" fillcolor="window" strokecolor="window" strokeweight=".5pt">
                      <v:textbox>
                        <w:txbxContent>
                          <w:p w14:paraId="15192C5B" w14:textId="25CC5293" w:rsidR="00221DDE" w:rsidRPr="007E4B05" w:rsidRDefault="00221DDE" w:rsidP="00A7470A">
                            <w:pPr>
                              <w:tabs>
                                <w:tab w:val="left" w:pos="0"/>
                              </w:tabs>
                              <w:ind w:left="-2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s-419"/>
                              </w:rPr>
                              <w:t>g) 1.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23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5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-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4</w:t>
                            </w:r>
                            <w:r w:rsidRPr="007E4B05">
                              <w:rPr>
                                <w:rFonts w:cstheme="minorHAnsi"/>
                                <w:lang w:val="es-419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lang w:val="es-419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4B05" w14:paraId="443686AE" w14:textId="77777777" w:rsidTr="00221DDE">
        <w:trPr>
          <w:trHeight w:val="1202"/>
        </w:trPr>
        <w:tc>
          <w:tcPr>
            <w:tcW w:w="3226" w:type="dxa"/>
          </w:tcPr>
          <w:tbl>
            <w:tblPr>
              <w:tblpPr w:leftFromText="141" w:rightFromText="141" w:vertAnchor="text" w:horzAnchor="margin" w:tblpY="-2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74"/>
              <w:gridCol w:w="411"/>
              <w:gridCol w:w="439"/>
              <w:gridCol w:w="425"/>
            </w:tblGrid>
            <w:tr w:rsidR="007E4B05" w:rsidRPr="00A12D54" w14:paraId="628CEFB0" w14:textId="77777777" w:rsidTr="00221DDE">
              <w:trPr>
                <w:trHeight w:val="418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254A910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4E69391" w14:textId="77777777" w:rsidR="007E4B05" w:rsidRDefault="007E4B05" w:rsidP="00221DDE">
                  <w:pPr>
                    <w:ind w:left="-142"/>
                    <w:jc w:val="right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UM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4CB809D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4B5DD01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69043C5F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28ADDE88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3D4115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9AA5814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701BB7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48810FDB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1A4A1FAD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6670A177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13EC11A" w14:textId="0CB11F86" w:rsidR="007E4B05" w:rsidRPr="007E4B05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E4B05">
                    <w:rPr>
                      <w:rFonts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</w:tcPr>
                <w:p w14:paraId="4F82D70A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6980773E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006B72D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3521A2D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58B74BCD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09EF40A4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2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A8F8CAD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30148C0F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1F4DF2AB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0C634E1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0AE3DEF4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2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74"/>
              <w:gridCol w:w="411"/>
              <w:gridCol w:w="439"/>
              <w:gridCol w:w="425"/>
            </w:tblGrid>
            <w:tr w:rsidR="007E4B05" w:rsidRPr="00A12D54" w14:paraId="5574152B" w14:textId="77777777" w:rsidTr="00221DDE">
              <w:trPr>
                <w:trHeight w:val="418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2ECE432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4FB3CCA" w14:textId="77777777" w:rsidR="007E4B05" w:rsidRDefault="007E4B05" w:rsidP="00221DDE">
                  <w:pPr>
                    <w:ind w:left="-142"/>
                    <w:jc w:val="right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UM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2557D71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35E27E2B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4D0F0D0A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26F32BA0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15CF8F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6C846F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C566744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69C45BC4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2D0153A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2B470E43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9DD5990" w14:textId="31B67726" w:rsidR="007E4B05" w:rsidRPr="007E4B05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E4B05">
                    <w:rPr>
                      <w:rFonts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</w:tcPr>
                <w:p w14:paraId="1BC1CB3F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749EF2DF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10D83DB1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52C3595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403B946C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5FFAE7E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2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79F27F0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6FCC03AB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00B59D07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5255CA37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48B9BC84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  <w:tc>
          <w:tcPr>
            <w:tcW w:w="3227" w:type="dxa"/>
          </w:tcPr>
          <w:tbl>
            <w:tblPr>
              <w:tblpPr w:leftFromText="141" w:rightFromText="141" w:vertAnchor="text" w:horzAnchor="margin" w:tblpY="-2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74"/>
              <w:gridCol w:w="411"/>
              <w:gridCol w:w="439"/>
              <w:gridCol w:w="425"/>
            </w:tblGrid>
            <w:tr w:rsidR="007E4B05" w:rsidRPr="00A12D54" w14:paraId="2A925CC9" w14:textId="77777777" w:rsidTr="00221DDE">
              <w:trPr>
                <w:trHeight w:val="418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881E02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9812DF4" w14:textId="77777777" w:rsidR="007E4B05" w:rsidRDefault="007E4B05" w:rsidP="00221DDE">
                  <w:pPr>
                    <w:ind w:left="-142"/>
                    <w:jc w:val="right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UM</w:t>
                  </w: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D9D9D9"/>
                </w:tcPr>
                <w:p w14:paraId="7BCCD82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 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39" w:type="dxa"/>
                  <w:shd w:val="clear" w:color="auto" w:fill="D9D9D9"/>
                </w:tcPr>
                <w:p w14:paraId="7C8D73A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25" w:type="dxa"/>
                  <w:shd w:val="clear" w:color="auto" w:fill="D9D9D9"/>
                </w:tcPr>
                <w:p w14:paraId="599B016B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12D54">
                    <w:rPr>
                      <w:rFonts w:cstheme="minorHAnsi"/>
                      <w:b/>
                      <w:sz w:val="24"/>
                      <w:szCs w:val="24"/>
                    </w:rPr>
                    <w:t>U</w:t>
                  </w:r>
                </w:p>
              </w:tc>
            </w:tr>
            <w:tr w:rsidR="007E4B05" w:rsidRPr="00A12D54" w14:paraId="54E33CD1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BFE489C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5346E59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77A38D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shd w:val="clear" w:color="auto" w:fill="auto"/>
                </w:tcPr>
                <w:p w14:paraId="26E2F77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6C3C004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58F72D46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CA1118B" w14:textId="38AE101A" w:rsidR="007E4B05" w:rsidRPr="007E4B05" w:rsidRDefault="007E4B05" w:rsidP="00221DDE">
                  <w:pPr>
                    <w:ind w:left="-142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E4B05">
                    <w:rPr>
                      <w:rFonts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</w:tcPr>
                <w:p w14:paraId="3A2ABF6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left w:val="single" w:sz="4" w:space="0" w:color="auto"/>
                    <w:bottom w:val="single" w:sz="24" w:space="0" w:color="auto"/>
                  </w:tcBorders>
                  <w:shd w:val="clear" w:color="auto" w:fill="auto"/>
                </w:tcPr>
                <w:p w14:paraId="14FD1428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4BFAF82E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24" w:space="0" w:color="auto"/>
                  </w:tcBorders>
                  <w:shd w:val="clear" w:color="auto" w:fill="auto"/>
                </w:tcPr>
                <w:p w14:paraId="760FD8A5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E4B05" w:rsidRPr="00A12D54" w14:paraId="0E75B9A3" w14:textId="77777777" w:rsidTr="00221DDE">
              <w:trPr>
                <w:trHeight w:val="344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D90AFAC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2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2B019C6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24" w:space="0" w:color="auto"/>
                    <w:left w:val="single" w:sz="4" w:space="0" w:color="auto"/>
                  </w:tcBorders>
                  <w:shd w:val="clear" w:color="auto" w:fill="auto"/>
                </w:tcPr>
                <w:p w14:paraId="48D994ED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9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5E33135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24" w:space="0" w:color="auto"/>
                  </w:tcBorders>
                  <w:shd w:val="clear" w:color="auto" w:fill="auto"/>
                </w:tcPr>
                <w:p w14:paraId="68793F13" w14:textId="77777777" w:rsidR="007E4B05" w:rsidRPr="00A12D54" w:rsidRDefault="007E4B05" w:rsidP="00221DDE">
                  <w:pPr>
                    <w:ind w:left="-142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55F4DBF" w14:textId="77777777" w:rsidR="007E4B05" w:rsidRDefault="007E4B05" w:rsidP="00221DDE">
            <w:pPr>
              <w:rPr>
                <w:rFonts w:cstheme="minorHAnsi"/>
                <w:sz w:val="24"/>
                <w:szCs w:val="24"/>
                <w:lang w:val="es-419"/>
              </w:rPr>
            </w:pPr>
          </w:p>
        </w:tc>
      </w:tr>
    </w:tbl>
    <w:p w14:paraId="1EF1D21C" w14:textId="77777777" w:rsidR="007E4B05" w:rsidRDefault="007E4B05" w:rsidP="00283D39">
      <w:pPr>
        <w:ind w:firstLine="708"/>
        <w:rPr>
          <w:rFonts w:cstheme="minorHAnsi"/>
          <w:sz w:val="24"/>
          <w:szCs w:val="24"/>
          <w:lang w:val="es-419"/>
        </w:rPr>
      </w:pPr>
    </w:p>
    <w:p w14:paraId="73B32A89" w14:textId="77777777" w:rsidR="007E4B05" w:rsidRDefault="007E4B05" w:rsidP="00283D39">
      <w:pPr>
        <w:ind w:firstLine="708"/>
        <w:rPr>
          <w:rFonts w:cstheme="minorHAnsi"/>
          <w:sz w:val="24"/>
          <w:szCs w:val="24"/>
          <w:lang w:val="es-419"/>
        </w:rPr>
      </w:pPr>
    </w:p>
    <w:p w14:paraId="2C167B37" w14:textId="56E927CA" w:rsidR="007E4B05" w:rsidRDefault="007E4B05" w:rsidP="00221DDE">
      <w:pPr>
        <w:ind w:firstLine="708"/>
        <w:rPr>
          <w:noProof/>
        </w:rPr>
      </w:pPr>
    </w:p>
    <w:p w14:paraId="33993A02" w14:textId="6DB1C007" w:rsidR="0083696A" w:rsidRPr="00CD073C" w:rsidRDefault="0083696A" w:rsidP="00DB79A3">
      <w:pPr>
        <w:rPr>
          <w:rFonts w:cstheme="minorHAnsi"/>
          <w:b/>
          <w:sz w:val="24"/>
          <w:szCs w:val="24"/>
          <w:lang w:val="es-419"/>
        </w:rPr>
      </w:pPr>
      <w:r w:rsidRPr="00CD073C">
        <w:rPr>
          <w:rFonts w:cstheme="minorHAnsi"/>
          <w:b/>
          <w:sz w:val="24"/>
          <w:szCs w:val="24"/>
          <w:lang w:val="es-ES"/>
        </w:rPr>
        <w:t>Lee atentamente</w:t>
      </w:r>
      <w:r w:rsidR="0086279A" w:rsidRPr="00CD073C">
        <w:rPr>
          <w:rFonts w:cstheme="minorHAnsi"/>
          <w:b/>
          <w:sz w:val="24"/>
          <w:szCs w:val="24"/>
          <w:lang w:val="es-ES"/>
        </w:rPr>
        <w:t xml:space="preserve"> y </w:t>
      </w:r>
      <w:r w:rsidR="00DB79A3" w:rsidRPr="00CD073C">
        <w:rPr>
          <w:rFonts w:cstheme="minorHAnsi"/>
          <w:b/>
          <w:sz w:val="24"/>
          <w:szCs w:val="24"/>
          <w:lang w:val="es-ES"/>
        </w:rPr>
        <w:t>resuelve los</w:t>
      </w:r>
      <w:r w:rsidR="0086279A" w:rsidRPr="00CD073C">
        <w:rPr>
          <w:rFonts w:cstheme="minorHAnsi"/>
          <w:b/>
          <w:sz w:val="24"/>
          <w:szCs w:val="24"/>
          <w:lang w:val="es-ES"/>
        </w:rPr>
        <w:t xml:space="preserve"> siguientes problemas.                                                               </w:t>
      </w:r>
      <w:r w:rsidR="0086279A" w:rsidRPr="00CD073C">
        <w:rPr>
          <w:rFonts w:cstheme="minorHAnsi"/>
          <w:sz w:val="24"/>
          <w:szCs w:val="24"/>
          <w:lang w:val="es-ES"/>
        </w:rPr>
        <w:t>(</w:t>
      </w:r>
      <w:r w:rsidR="007E3DB4">
        <w:rPr>
          <w:rFonts w:cstheme="minorHAnsi"/>
          <w:sz w:val="24"/>
          <w:szCs w:val="24"/>
          <w:lang w:val="es-ES"/>
        </w:rPr>
        <w:t>4</w:t>
      </w:r>
      <w:r w:rsidR="0086279A" w:rsidRPr="00CD073C">
        <w:rPr>
          <w:rFonts w:cstheme="minorHAnsi"/>
          <w:sz w:val="24"/>
          <w:szCs w:val="24"/>
          <w:lang w:val="es-ES"/>
        </w:rPr>
        <w:t>pt</w:t>
      </w:r>
      <w:r w:rsidR="00EA5D46">
        <w:rPr>
          <w:rFonts w:cstheme="minorHAnsi"/>
          <w:sz w:val="24"/>
          <w:szCs w:val="24"/>
          <w:lang w:val="es-ES"/>
        </w:rPr>
        <w:t>o</w:t>
      </w:r>
      <w:r w:rsidR="0086279A" w:rsidRPr="00CD073C">
        <w:rPr>
          <w:rFonts w:cstheme="minorHAnsi"/>
          <w:sz w:val="24"/>
          <w:szCs w:val="24"/>
          <w:lang w:val="es-ES"/>
        </w:rPr>
        <w:t>s.)</w:t>
      </w:r>
    </w:p>
    <w:p w14:paraId="45330666" w14:textId="72A7BB4D" w:rsidR="007E3DB4" w:rsidRPr="007E3DB4" w:rsidRDefault="00EA5D46" w:rsidP="007E3DB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EA5D46">
        <w:rPr>
          <w:rFonts w:cstheme="minorHAnsi"/>
          <w:sz w:val="24"/>
          <w:szCs w:val="24"/>
          <w:lang w:val="es-419"/>
        </w:rPr>
        <w:t>9.</w:t>
      </w:r>
      <w:r w:rsidR="007E3DB4" w:rsidRPr="007E3DB4">
        <w:rPr>
          <w:rFonts w:ascii="DINPro" w:hAnsi="DINPro" w:cs="DINPro"/>
          <w:sz w:val="25"/>
          <w:szCs w:val="25"/>
          <w:lang w:val="es-419"/>
        </w:rPr>
        <w:t xml:space="preserve"> </w:t>
      </w:r>
      <w:r w:rsidR="007E3DB4" w:rsidRPr="007E3DB4">
        <w:rPr>
          <w:rFonts w:cstheme="minorHAnsi"/>
          <w:sz w:val="24"/>
          <w:szCs w:val="24"/>
          <w:lang w:val="es-419"/>
        </w:rPr>
        <w:t>La carga de un tren se va completando con 100 kg más en cada vagón</w:t>
      </w:r>
      <w:r w:rsidR="007E3DB4">
        <w:rPr>
          <w:rFonts w:cstheme="minorHAnsi"/>
          <w:sz w:val="24"/>
          <w:szCs w:val="24"/>
          <w:lang w:val="es-419"/>
        </w:rPr>
        <w:t xml:space="preserve"> </w:t>
      </w:r>
      <w:r w:rsidR="007E3DB4" w:rsidRPr="007E3DB4">
        <w:rPr>
          <w:rFonts w:cstheme="minorHAnsi"/>
          <w:sz w:val="24"/>
          <w:szCs w:val="24"/>
          <w:lang w:val="es-419"/>
        </w:rPr>
        <w:t>hasta el final.</w:t>
      </w:r>
    </w:p>
    <w:p w14:paraId="3FF48733" w14:textId="77777777" w:rsidR="007E3DB4" w:rsidRDefault="007E3DB4" w:rsidP="007E3DB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51895636" w14:textId="1ABF8240" w:rsidR="007E3DB4" w:rsidRPr="007E3DB4" w:rsidRDefault="007E3DB4" w:rsidP="007E3DB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7E3DB4">
        <w:rPr>
          <w:rFonts w:cstheme="minorHAnsi"/>
          <w:sz w:val="24"/>
          <w:szCs w:val="24"/>
          <w:lang w:val="es-419"/>
        </w:rPr>
        <w:t>a. Rellena los vagones con el valor que debería tener cada uno de ellos si</w:t>
      </w:r>
    </w:p>
    <w:p w14:paraId="3C21D293" w14:textId="1CBD49AF" w:rsidR="00CD073C" w:rsidRPr="00EE6219" w:rsidRDefault="007E3DB4" w:rsidP="007E3DB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7E3DB4">
        <w:rPr>
          <w:rFonts w:cstheme="minorHAnsi"/>
          <w:sz w:val="24"/>
          <w:szCs w:val="24"/>
          <w:lang w:val="es-419"/>
        </w:rPr>
        <w:t>el primero, que está junto a la locomotora, lleva 348 kg.</w:t>
      </w:r>
    </w:p>
    <w:p w14:paraId="02B9A470" w14:textId="7359262F" w:rsidR="00CD073C" w:rsidRDefault="007E3DB4" w:rsidP="0086279A">
      <w:pPr>
        <w:rPr>
          <w:rFonts w:cstheme="minorHAnsi"/>
          <w:sz w:val="24"/>
          <w:szCs w:val="24"/>
          <w:lang w:val="es-419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6FB6B7D0" wp14:editId="03DFBB35">
            <wp:simplePos x="0" y="0"/>
            <wp:positionH relativeFrom="column">
              <wp:posOffset>33020</wp:posOffset>
            </wp:positionH>
            <wp:positionV relativeFrom="paragraph">
              <wp:posOffset>159385</wp:posOffset>
            </wp:positionV>
            <wp:extent cx="5448300" cy="1035050"/>
            <wp:effectExtent l="0" t="0" r="0" b="0"/>
            <wp:wrapSquare wrapText="bothSides"/>
            <wp:docPr id="1394328" name="Imagen 139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/>
                    <a:stretch/>
                  </pic:blipFill>
                  <pic:spPr bwMode="auto">
                    <a:xfrm>
                      <a:off x="0" y="0"/>
                      <a:ext cx="544830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5743CC" w14:textId="3E1ADCF3" w:rsidR="007E3DB4" w:rsidRDefault="007E3DB4" w:rsidP="0086279A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 xml:space="preserve"> </w:t>
      </w:r>
    </w:p>
    <w:p w14:paraId="279B2421" w14:textId="05C5D544" w:rsidR="007E3DB4" w:rsidRDefault="007E3DB4" w:rsidP="0086279A">
      <w:pPr>
        <w:rPr>
          <w:rFonts w:cstheme="minorHAnsi"/>
          <w:sz w:val="24"/>
          <w:szCs w:val="24"/>
          <w:lang w:val="es-419"/>
        </w:rPr>
      </w:pPr>
    </w:p>
    <w:p w14:paraId="11934BED" w14:textId="77777777" w:rsidR="007E3DB4" w:rsidRDefault="007E3DB4" w:rsidP="0086279A">
      <w:pPr>
        <w:rPr>
          <w:rFonts w:cstheme="minorHAnsi"/>
          <w:sz w:val="24"/>
          <w:szCs w:val="24"/>
          <w:lang w:val="es-419"/>
        </w:rPr>
      </w:pPr>
    </w:p>
    <w:p w14:paraId="4FC43DB1" w14:textId="756A8868" w:rsidR="0086279A" w:rsidRDefault="0086279A" w:rsidP="0086279A">
      <w:pPr>
        <w:rPr>
          <w:rFonts w:cstheme="minorHAnsi"/>
          <w:sz w:val="24"/>
          <w:szCs w:val="24"/>
          <w:lang w:val="es-419"/>
        </w:rPr>
      </w:pPr>
      <w:r w:rsidRPr="00EE6219">
        <w:rPr>
          <w:rFonts w:cstheme="minorHAnsi"/>
          <w:b/>
          <w:sz w:val="24"/>
          <w:szCs w:val="24"/>
          <w:lang w:val="es-419"/>
        </w:rPr>
        <w:t>Respuesta:</w:t>
      </w:r>
      <w:r w:rsidRPr="00EE6219">
        <w:rPr>
          <w:rFonts w:cstheme="minorHAnsi"/>
          <w:sz w:val="24"/>
          <w:szCs w:val="24"/>
          <w:lang w:val="es-419"/>
        </w:rPr>
        <w:t xml:space="preserve"> ……………………………………………………………………………………………………………………………………….</w:t>
      </w:r>
    </w:p>
    <w:p w14:paraId="3DE1AFE2" w14:textId="77777777" w:rsidR="00221DDE" w:rsidRPr="00EE6219" w:rsidRDefault="00221DDE" w:rsidP="0086279A">
      <w:pPr>
        <w:rPr>
          <w:rFonts w:cstheme="minorHAnsi"/>
          <w:sz w:val="24"/>
          <w:szCs w:val="24"/>
          <w:lang w:val="es-419"/>
        </w:rPr>
      </w:pPr>
    </w:p>
    <w:p w14:paraId="48E9015E" w14:textId="70BBD369" w:rsidR="00E542D2" w:rsidRPr="00695BB0" w:rsidRDefault="00EE6219" w:rsidP="00695BB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419"/>
        </w:rPr>
      </w:pPr>
      <w:r w:rsidRPr="00EE6219">
        <w:rPr>
          <w:rFonts w:cstheme="minorHAnsi"/>
          <w:sz w:val="24"/>
          <w:szCs w:val="24"/>
          <w:lang w:val="es-419"/>
        </w:rPr>
        <w:t>10.</w:t>
      </w:r>
      <w:r w:rsidR="00695BB0" w:rsidRPr="00695BB0">
        <w:rPr>
          <w:rFonts w:ascii="DINPro" w:hAnsi="DINPro" w:cs="DINPro"/>
          <w:sz w:val="25"/>
          <w:szCs w:val="25"/>
          <w:lang w:val="es-419"/>
        </w:rPr>
        <w:t xml:space="preserve"> </w:t>
      </w:r>
      <w:r w:rsidR="00695BB0" w:rsidRPr="00695BB0">
        <w:rPr>
          <w:rFonts w:cstheme="minorHAnsi"/>
          <w:sz w:val="24"/>
          <w:szCs w:val="24"/>
          <w:lang w:val="es-419"/>
        </w:rPr>
        <w:t>Margarita está ordenando las fechas de</w:t>
      </w:r>
      <w:r w:rsidR="00695BB0">
        <w:rPr>
          <w:rFonts w:cstheme="minorHAnsi"/>
          <w:sz w:val="24"/>
          <w:szCs w:val="24"/>
          <w:lang w:val="es-419"/>
        </w:rPr>
        <w:t>l año de</w:t>
      </w:r>
      <w:r w:rsidR="00695BB0" w:rsidRPr="00695BB0">
        <w:rPr>
          <w:rFonts w:cstheme="minorHAnsi"/>
          <w:sz w:val="24"/>
          <w:szCs w:val="24"/>
          <w:lang w:val="es-419"/>
        </w:rPr>
        <w:t xml:space="preserve"> nacimiento de sus abuelos y</w:t>
      </w:r>
      <w:r w:rsidR="00695BB0">
        <w:rPr>
          <w:rFonts w:cstheme="minorHAnsi"/>
          <w:sz w:val="24"/>
          <w:szCs w:val="24"/>
          <w:lang w:val="es-419"/>
        </w:rPr>
        <w:t xml:space="preserve"> </w:t>
      </w:r>
      <w:r w:rsidR="00695BB0" w:rsidRPr="00695BB0">
        <w:rPr>
          <w:rFonts w:cstheme="minorHAnsi"/>
          <w:sz w:val="24"/>
          <w:szCs w:val="24"/>
          <w:lang w:val="es-419"/>
        </w:rPr>
        <w:t>Abuelas</w:t>
      </w:r>
      <w:r w:rsidR="00695BB0">
        <w:rPr>
          <w:rFonts w:cstheme="minorHAnsi"/>
          <w:noProof/>
          <w:sz w:val="24"/>
          <w:szCs w:val="24"/>
        </w:rPr>
        <w:t>.  (</w:t>
      </w:r>
      <w:r w:rsidR="00242D58">
        <w:rPr>
          <w:rFonts w:cstheme="minorHAnsi"/>
          <w:noProof/>
          <w:sz w:val="24"/>
          <w:szCs w:val="24"/>
        </w:rPr>
        <w:t>3</w:t>
      </w:r>
      <w:r w:rsidR="00695BB0">
        <w:rPr>
          <w:rFonts w:cstheme="minorHAnsi"/>
          <w:noProof/>
          <w:sz w:val="24"/>
          <w:szCs w:val="24"/>
        </w:rPr>
        <w:t>ptos.)</w:t>
      </w:r>
    </w:p>
    <w:p w14:paraId="503C02AF" w14:textId="3C027F12" w:rsidR="00695BB0" w:rsidRDefault="00695BB0" w:rsidP="00695BB0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2EED2925" wp14:editId="0C327E18">
            <wp:simplePos x="0" y="0"/>
            <wp:positionH relativeFrom="column">
              <wp:posOffset>1233170</wp:posOffset>
            </wp:positionH>
            <wp:positionV relativeFrom="paragraph">
              <wp:posOffset>115570</wp:posOffset>
            </wp:positionV>
            <wp:extent cx="3523615" cy="1047115"/>
            <wp:effectExtent l="0" t="0" r="635" b="635"/>
            <wp:wrapSquare wrapText="bothSides"/>
            <wp:docPr id="1394329" name="Imagen 139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B6798" w14:textId="77777777" w:rsidR="00695BB0" w:rsidRDefault="00695BB0" w:rsidP="00E36006">
      <w:pPr>
        <w:rPr>
          <w:rFonts w:cstheme="minorHAnsi"/>
          <w:sz w:val="24"/>
          <w:szCs w:val="24"/>
          <w:lang w:val="es-419"/>
        </w:rPr>
      </w:pPr>
    </w:p>
    <w:p w14:paraId="252FB388" w14:textId="77777777" w:rsidR="00695BB0" w:rsidRDefault="00695BB0" w:rsidP="00E36006">
      <w:pPr>
        <w:rPr>
          <w:rFonts w:cstheme="minorHAnsi"/>
          <w:sz w:val="24"/>
          <w:szCs w:val="24"/>
          <w:lang w:val="es-419"/>
        </w:rPr>
      </w:pPr>
    </w:p>
    <w:p w14:paraId="7BF87D9F" w14:textId="77777777" w:rsidR="00695BB0" w:rsidRDefault="00695BB0" w:rsidP="00E36006">
      <w:pPr>
        <w:rPr>
          <w:rFonts w:ascii="DINPro-Light" w:hAnsi="DINPro-Light" w:cs="DINPro-Light"/>
          <w:sz w:val="25"/>
          <w:szCs w:val="25"/>
          <w:lang w:val="es-419"/>
        </w:rPr>
      </w:pPr>
    </w:p>
    <w:p w14:paraId="0D7C60B5" w14:textId="34E79563" w:rsidR="00C6040E" w:rsidRPr="00695BB0" w:rsidRDefault="00695BB0" w:rsidP="00E36006">
      <w:pPr>
        <w:rPr>
          <w:rFonts w:cstheme="minorHAnsi"/>
          <w:sz w:val="24"/>
          <w:szCs w:val="24"/>
          <w:lang w:val="es-419"/>
        </w:rPr>
      </w:pPr>
      <w:r w:rsidRPr="00695BB0">
        <w:rPr>
          <w:rFonts w:cstheme="minorHAnsi"/>
          <w:sz w:val="24"/>
          <w:szCs w:val="24"/>
          <w:lang w:val="es-419"/>
        </w:rPr>
        <w:t>¿Cuál es la diferencia de edad del abuelo</w:t>
      </w:r>
      <w:r w:rsidR="00757232" w:rsidRPr="00695BB0">
        <w:rPr>
          <w:rFonts w:eastAsia="Calibri"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749E1DB" wp14:editId="2CA0FBA5">
                <wp:simplePos x="0" y="0"/>
                <wp:positionH relativeFrom="column">
                  <wp:posOffset>-62230</wp:posOffset>
                </wp:positionH>
                <wp:positionV relativeFrom="paragraph">
                  <wp:posOffset>447040</wp:posOffset>
                </wp:positionV>
                <wp:extent cx="6115050" cy="1133475"/>
                <wp:effectExtent l="0" t="0" r="19050" b="28575"/>
                <wp:wrapSquare wrapText="bothSides"/>
                <wp:docPr id="32" name="AutoShape 16" descr="Cuadri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133475"/>
                        </a:xfrm>
                        <a:prstGeom prst="roundRect">
                          <a:avLst>
                            <a:gd name="adj" fmla="val 8111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ysClr val="window" lastClr="FFFFFF">
                              <a:lumMod val="6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B0676B" w14:textId="77777777" w:rsidR="00221DDE" w:rsidRDefault="00221DDE" w:rsidP="00E3600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3C7C4CD0" w14:textId="77777777" w:rsidR="00221DDE" w:rsidRDefault="00221DDE" w:rsidP="00E3600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079B9258" w14:textId="77777777" w:rsidR="00221DDE" w:rsidRDefault="00221DDE" w:rsidP="00E3600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7649F815" w14:textId="77777777" w:rsidR="00221DDE" w:rsidRDefault="00221DDE" w:rsidP="00E360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49E1DB" id="_x0000_s1043" alt="Cuadri2" style="position:absolute;margin-left:-4.9pt;margin-top:35.2pt;width:481.5pt;height:89.2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31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4AAAAAUmdodGxvbmcAAAH0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BmxAAAAAQAAAKAAAABrAAAB4AAAyKAAABmV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D/2wBDAAEBAQEBAQEB&#10;AQEBAQEBAQEBAQEBAQEBAQEBAQEBAQEBAQEBAQEBAQEBAQECAgICAgICAgICAgMDAwMDAwMDAwP/&#10;wAALCAFOAfQBAREA/90ABAA/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" strokecolor="#a6a6a6">
                <v:fill r:id="rId17" o:title="Cuadri2" recolor="t" rotate="t" type="tile"/>
                <v:textbox>
                  <w:txbxContent>
                    <w:p w14:paraId="5AB0676B" w14:textId="77777777" w:rsidR="00221DDE" w:rsidRDefault="00221DDE" w:rsidP="00E3600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3C7C4CD0" w14:textId="77777777" w:rsidR="00221DDE" w:rsidRDefault="00221DDE" w:rsidP="00E3600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079B9258" w14:textId="77777777" w:rsidR="00221DDE" w:rsidRDefault="00221DDE" w:rsidP="00E3600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7649F815" w14:textId="77777777" w:rsidR="00221DDE" w:rsidRDefault="00221DDE" w:rsidP="00E36006"/>
                  </w:txbxContent>
                </v:textbox>
                <w10:wrap type="square"/>
              </v:roundrect>
            </w:pict>
          </mc:Fallback>
        </mc:AlternateContent>
      </w:r>
      <w:r w:rsidRPr="00695BB0">
        <w:rPr>
          <w:rFonts w:cstheme="minorHAnsi"/>
          <w:sz w:val="24"/>
          <w:szCs w:val="24"/>
          <w:lang w:val="es-419"/>
        </w:rPr>
        <w:t>(a) con la mayor y menor edad?</w:t>
      </w:r>
    </w:p>
    <w:p w14:paraId="2E508ED3" w14:textId="725BDCB0" w:rsidR="00EA5D46" w:rsidRDefault="00EA5D46" w:rsidP="00E36006">
      <w:pPr>
        <w:rPr>
          <w:rFonts w:cstheme="minorHAnsi"/>
          <w:sz w:val="24"/>
          <w:szCs w:val="24"/>
          <w:lang w:val="es-419"/>
        </w:rPr>
      </w:pPr>
    </w:p>
    <w:p w14:paraId="1103F240" w14:textId="0F3639B5" w:rsidR="00E36006" w:rsidRPr="00E542D2" w:rsidRDefault="00E36006" w:rsidP="00E36006">
      <w:pPr>
        <w:rPr>
          <w:rFonts w:cstheme="minorHAnsi"/>
          <w:sz w:val="24"/>
          <w:szCs w:val="24"/>
          <w:lang w:val="es-419"/>
        </w:rPr>
      </w:pPr>
      <w:r w:rsidRPr="00EE6219">
        <w:rPr>
          <w:rFonts w:cstheme="minorHAnsi"/>
          <w:b/>
          <w:sz w:val="24"/>
          <w:szCs w:val="24"/>
          <w:lang w:val="es-419"/>
        </w:rPr>
        <w:t>Respuesta:</w:t>
      </w:r>
      <w:r>
        <w:rPr>
          <w:rFonts w:cstheme="minorHAnsi"/>
          <w:sz w:val="24"/>
          <w:szCs w:val="24"/>
          <w:lang w:val="es-419"/>
        </w:rPr>
        <w:t xml:space="preserve"> ……………………………………………………………………………………………………………………………………….</w:t>
      </w:r>
    </w:p>
    <w:p w14:paraId="1220D7D0" w14:textId="7CCF1A66" w:rsidR="00E36006" w:rsidRDefault="00EE6219" w:rsidP="00E36006">
      <w:p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 xml:space="preserve">11. </w:t>
      </w:r>
      <w:r w:rsidRPr="00EE6219">
        <w:rPr>
          <w:rFonts w:cstheme="minorHAnsi"/>
          <w:sz w:val="24"/>
          <w:szCs w:val="24"/>
          <w:lang w:val="es-419"/>
        </w:rPr>
        <w:t>Observa la siguiente imagen y luego responde</w:t>
      </w:r>
      <w:r>
        <w:rPr>
          <w:rFonts w:cstheme="minorHAnsi"/>
          <w:sz w:val="24"/>
          <w:szCs w:val="24"/>
          <w:lang w:val="es-419"/>
        </w:rPr>
        <w:t>.</w:t>
      </w:r>
      <w:r w:rsidR="00EA5D46">
        <w:rPr>
          <w:rFonts w:cstheme="minorHAnsi"/>
          <w:sz w:val="24"/>
          <w:szCs w:val="24"/>
          <w:lang w:val="es-419"/>
        </w:rPr>
        <w:t xml:space="preserve">                                                                      (</w:t>
      </w:r>
      <w:r w:rsidR="00242D58">
        <w:rPr>
          <w:rFonts w:cstheme="minorHAnsi"/>
          <w:sz w:val="24"/>
          <w:szCs w:val="24"/>
          <w:lang w:val="es-419"/>
        </w:rPr>
        <w:t>3</w:t>
      </w:r>
      <w:r w:rsidR="00EA5D46">
        <w:rPr>
          <w:rFonts w:cstheme="minorHAnsi"/>
          <w:sz w:val="24"/>
          <w:szCs w:val="24"/>
          <w:lang w:val="es-419"/>
        </w:rPr>
        <w:t>ptos.)</w:t>
      </w:r>
    </w:p>
    <w:p w14:paraId="6D60BEC5" w14:textId="059D0F75" w:rsidR="00EE6219" w:rsidRDefault="00EE6219" w:rsidP="00EE6219">
      <w:pPr>
        <w:rPr>
          <w:noProof/>
        </w:rPr>
      </w:pPr>
      <w:r>
        <w:rPr>
          <w:noProof/>
        </w:rPr>
        <w:drawing>
          <wp:inline distT="0" distB="0" distL="0" distR="0" wp14:anchorId="6611E0A6" wp14:editId="4D4C5D1D">
            <wp:extent cx="6153150" cy="1352638"/>
            <wp:effectExtent l="0" t="0" r="0" b="0"/>
            <wp:docPr id="1394307" name="Imagen 139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204"/>
                    <a:stretch/>
                  </pic:blipFill>
                  <pic:spPr bwMode="auto">
                    <a:xfrm>
                      <a:off x="0" y="0"/>
                      <a:ext cx="6171966" cy="135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0BEE0" w14:textId="190A81A4" w:rsidR="00EA5D46" w:rsidRDefault="00EA5D46" w:rsidP="00EA5D46">
      <w:pPr>
        <w:spacing w:after="0"/>
        <w:rPr>
          <w:rFonts w:cstheme="minorHAnsi"/>
          <w:sz w:val="24"/>
          <w:szCs w:val="24"/>
          <w:lang w:val="es-419"/>
        </w:rPr>
      </w:pPr>
      <w:r w:rsidRPr="00EA5D46">
        <w:rPr>
          <w:rFonts w:cstheme="minorHAnsi"/>
          <w:b/>
          <w:bCs/>
          <w:sz w:val="24"/>
          <w:szCs w:val="24"/>
          <w:lang w:val="es-419"/>
        </w:rPr>
        <w:t xml:space="preserve">a. </w:t>
      </w:r>
      <w:r w:rsidRPr="00EA5D46">
        <w:rPr>
          <w:rFonts w:cstheme="minorHAnsi"/>
          <w:sz w:val="24"/>
          <w:szCs w:val="24"/>
          <w:lang w:val="es-419"/>
        </w:rPr>
        <w:t>Si Marcos</w:t>
      </w:r>
      <w:r w:rsidR="00695BB0">
        <w:rPr>
          <w:rFonts w:cstheme="minorHAnsi"/>
          <w:sz w:val="24"/>
          <w:szCs w:val="24"/>
          <w:lang w:val="es-419"/>
        </w:rPr>
        <w:t xml:space="preserve"> </w:t>
      </w:r>
      <w:r w:rsidRPr="00EA5D46">
        <w:rPr>
          <w:rFonts w:cstheme="minorHAnsi"/>
          <w:sz w:val="24"/>
          <w:szCs w:val="24"/>
          <w:lang w:val="es-419"/>
        </w:rPr>
        <w:t>va desde su casa hasta la plaza y luego a la casa de</w:t>
      </w:r>
      <w:r w:rsidRPr="00C94958">
        <w:rPr>
          <w:rFonts w:eastAsia="Calibri"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8FF720E" wp14:editId="27FDBBC2">
                <wp:simplePos x="0" y="0"/>
                <wp:positionH relativeFrom="column">
                  <wp:posOffset>-133350</wp:posOffset>
                </wp:positionH>
                <wp:positionV relativeFrom="paragraph">
                  <wp:posOffset>303530</wp:posOffset>
                </wp:positionV>
                <wp:extent cx="6115050" cy="1133475"/>
                <wp:effectExtent l="0" t="0" r="19050" b="28575"/>
                <wp:wrapSquare wrapText="bothSides"/>
                <wp:docPr id="1394313" name="AutoShape 16" descr="Cuadri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133475"/>
                        </a:xfrm>
                        <a:prstGeom prst="roundRect">
                          <a:avLst>
                            <a:gd name="adj" fmla="val 8111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ysClr val="window" lastClr="FFFFFF">
                              <a:lumMod val="6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E27279" w14:textId="77777777" w:rsidR="00221DDE" w:rsidRDefault="00221DDE" w:rsidP="00EA5D4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694E730E" w14:textId="77777777" w:rsidR="00221DDE" w:rsidRDefault="00221DDE" w:rsidP="00EA5D4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01A0DDE5" w14:textId="77777777" w:rsidR="00221DDE" w:rsidRDefault="00221DDE" w:rsidP="00EA5D4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136D4CB2" w14:textId="77777777" w:rsidR="00221DDE" w:rsidRDefault="00221DDE" w:rsidP="00EA5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FF720E" id="_x0000_s1044" alt="Cuadri2" style="position:absolute;margin-left:-10.5pt;margin-top:23.9pt;width:481.5pt;height:89.2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31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OAAAAAFJnaHRsb25nAAAB&#10;9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ThCSU0EDAAAAAAZsQAAAAEAAACgAAAAawAAAeAAAMigAAAZlQ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a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AAAAAAA/9sAQwABAQEB&#10;AQEBAQEBAQEBAQEBAQEBAQEBAQEBAQEBAQEBAQEBAQEBAQEBAQEBAgICAgICAgICAgIDAwMDAwMD&#10;AwMD/8AACwgBTgH0AQERAP/dAAQAP/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" strokecolor="#a6a6a6">
                <v:fill r:id="rId17" o:title="Cuadri2" recolor="t" rotate="t" type="tile"/>
                <v:textbox>
                  <w:txbxContent>
                    <w:p w14:paraId="6BE27279" w14:textId="77777777" w:rsidR="00221DDE" w:rsidRDefault="00221DDE" w:rsidP="00EA5D4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694E730E" w14:textId="77777777" w:rsidR="00221DDE" w:rsidRDefault="00221DDE" w:rsidP="00EA5D4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01A0DDE5" w14:textId="77777777" w:rsidR="00221DDE" w:rsidRDefault="00221DDE" w:rsidP="00EA5D4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136D4CB2" w14:textId="77777777" w:rsidR="00221DDE" w:rsidRDefault="00221DDE" w:rsidP="00EA5D46"/>
                  </w:txbxContent>
                </v:textbox>
                <w10:wrap type="square"/>
              </v:roundrect>
            </w:pict>
          </mc:Fallback>
        </mc:AlternateContent>
      </w:r>
      <w:r w:rsidR="00695BB0">
        <w:rPr>
          <w:rFonts w:cstheme="minorHAnsi"/>
          <w:sz w:val="24"/>
          <w:szCs w:val="24"/>
          <w:lang w:val="es-419"/>
        </w:rPr>
        <w:t xml:space="preserve"> jorge </w:t>
      </w:r>
      <w:r w:rsidRPr="00EA5D46">
        <w:rPr>
          <w:rFonts w:cstheme="minorHAnsi"/>
          <w:sz w:val="24"/>
          <w:szCs w:val="24"/>
          <w:lang w:val="es-419"/>
        </w:rPr>
        <w:t>¿cuántos metros recorre</w:t>
      </w:r>
      <w:r>
        <w:rPr>
          <w:rFonts w:cstheme="minorHAnsi"/>
          <w:sz w:val="24"/>
          <w:szCs w:val="24"/>
          <w:lang w:val="es-419"/>
        </w:rPr>
        <w:t>.</w:t>
      </w:r>
      <w:r w:rsidRPr="00EA5D46">
        <w:rPr>
          <w:rFonts w:cstheme="minorHAnsi"/>
          <w:sz w:val="24"/>
          <w:szCs w:val="24"/>
          <w:lang w:val="es-419"/>
        </w:rPr>
        <w:t>?</w:t>
      </w:r>
    </w:p>
    <w:p w14:paraId="53DCBBBB" w14:textId="28CDA471" w:rsidR="00EA5D46" w:rsidRDefault="00EA5D46" w:rsidP="00EA5D46">
      <w:pPr>
        <w:spacing w:after="0"/>
        <w:rPr>
          <w:rFonts w:cstheme="minorHAnsi"/>
          <w:sz w:val="24"/>
          <w:szCs w:val="24"/>
          <w:lang w:val="es-419"/>
        </w:rPr>
      </w:pPr>
    </w:p>
    <w:p w14:paraId="406C9F1A" w14:textId="77777777" w:rsidR="00EA5D46" w:rsidRPr="00E542D2" w:rsidRDefault="00EA5D46" w:rsidP="00EA5D46">
      <w:pPr>
        <w:rPr>
          <w:rFonts w:cstheme="minorHAnsi"/>
          <w:sz w:val="24"/>
          <w:szCs w:val="24"/>
          <w:lang w:val="es-419"/>
        </w:rPr>
      </w:pPr>
      <w:r w:rsidRPr="00EE6219">
        <w:rPr>
          <w:rFonts w:cstheme="minorHAnsi"/>
          <w:b/>
          <w:sz w:val="24"/>
          <w:szCs w:val="24"/>
          <w:lang w:val="es-419"/>
        </w:rPr>
        <w:t>Respuesta:</w:t>
      </w:r>
      <w:r>
        <w:rPr>
          <w:rFonts w:cstheme="minorHAnsi"/>
          <w:sz w:val="24"/>
          <w:szCs w:val="24"/>
          <w:lang w:val="es-419"/>
        </w:rPr>
        <w:t xml:space="preserve"> ……………………………………………………………………………………………………………………………………….</w:t>
      </w:r>
    </w:p>
    <w:p w14:paraId="5071751C" w14:textId="2BA690FC" w:rsidR="00EA5D46" w:rsidRDefault="00EA5D46" w:rsidP="00EA5D46">
      <w:pPr>
        <w:spacing w:after="0"/>
        <w:rPr>
          <w:rFonts w:cstheme="minorHAnsi"/>
          <w:sz w:val="24"/>
          <w:szCs w:val="24"/>
          <w:lang w:val="es-419"/>
        </w:rPr>
      </w:pPr>
    </w:p>
    <w:p w14:paraId="5ADDEF67" w14:textId="77777777" w:rsidR="00EA5D46" w:rsidRPr="00EA5D46" w:rsidRDefault="00EA5D46" w:rsidP="00EA5D46">
      <w:pPr>
        <w:spacing w:after="0"/>
        <w:rPr>
          <w:rFonts w:cstheme="minorHAnsi"/>
          <w:sz w:val="24"/>
          <w:szCs w:val="24"/>
          <w:lang w:val="es-419"/>
        </w:rPr>
      </w:pPr>
    </w:p>
    <w:p w14:paraId="7566C0E2" w14:textId="719CAC56" w:rsidR="00EE6219" w:rsidRDefault="00EA5D46" w:rsidP="00EA5D46">
      <w:pPr>
        <w:spacing w:after="0"/>
        <w:rPr>
          <w:rFonts w:cstheme="minorHAnsi"/>
          <w:b/>
          <w:bCs/>
          <w:sz w:val="24"/>
          <w:szCs w:val="24"/>
          <w:lang w:val="es-419"/>
        </w:rPr>
      </w:pPr>
      <w:r w:rsidRPr="00C94958">
        <w:rPr>
          <w:rFonts w:eastAsia="Calibri"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2361D79" wp14:editId="45D4A999">
                <wp:simplePos x="0" y="0"/>
                <wp:positionH relativeFrom="column">
                  <wp:posOffset>-66675</wp:posOffset>
                </wp:positionH>
                <wp:positionV relativeFrom="paragraph">
                  <wp:posOffset>343535</wp:posOffset>
                </wp:positionV>
                <wp:extent cx="6115050" cy="1133475"/>
                <wp:effectExtent l="0" t="0" r="19050" b="28575"/>
                <wp:wrapSquare wrapText="bothSides"/>
                <wp:docPr id="1394314" name="AutoShape 16" descr="Cuadri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133475"/>
                        </a:xfrm>
                        <a:prstGeom prst="roundRect">
                          <a:avLst>
                            <a:gd name="adj" fmla="val 8111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ysClr val="window" lastClr="FFFFFF">
                              <a:lumMod val="6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0DE34D" w14:textId="77777777" w:rsidR="00221DDE" w:rsidRDefault="00221DDE" w:rsidP="00EA5D4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52D5F00D" w14:textId="77777777" w:rsidR="00221DDE" w:rsidRDefault="00221DDE" w:rsidP="00EA5D4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7467039A" w14:textId="77777777" w:rsidR="00221DDE" w:rsidRDefault="00221DDE" w:rsidP="00EA5D46">
                            <w:pPr>
                              <w:jc w:val="right"/>
                              <w:rPr>
                                <w:rFonts w:ascii="Arial" w:hAnsi="Arial"/>
                                <w:lang w:val="es-ES_tradnl"/>
                              </w:rPr>
                            </w:pPr>
                          </w:p>
                          <w:p w14:paraId="2F0225D4" w14:textId="77777777" w:rsidR="00221DDE" w:rsidRDefault="00221DDE" w:rsidP="00EA5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61D79" id="_x0000_s1045" alt="Cuadri2" style="position:absolute;margin-left:-5.25pt;margin-top:27.05pt;width:481.5pt;height:89.2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31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U4AAAAAUmdodGxvbmcAAAH0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BmxAAAAAQAAAKAAAABrAAAB4AAAyKAAABmVABg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AAAAAAD/2wBDAAEBAQEB&#10;AQEBAQEBAQEBAQEBAQEBAQEBAQEBAQEBAQEBAQEBAQEBAQEBAQECAgICAgICAgICAgMDAwMDAwMD&#10;AwP/wAALCAFOAfQBAREA/90ABAA/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" strokecolor="#a6a6a6">
                <v:fill r:id="rId17" o:title="Cuadri2" recolor="t" rotate="t" type="tile"/>
                <v:textbox>
                  <w:txbxContent>
                    <w:p w14:paraId="7F0DE34D" w14:textId="77777777" w:rsidR="00221DDE" w:rsidRDefault="00221DDE" w:rsidP="00EA5D4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52D5F00D" w14:textId="77777777" w:rsidR="00221DDE" w:rsidRDefault="00221DDE" w:rsidP="00EA5D4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7467039A" w14:textId="77777777" w:rsidR="00221DDE" w:rsidRDefault="00221DDE" w:rsidP="00EA5D46">
                      <w:pPr>
                        <w:jc w:val="right"/>
                        <w:rPr>
                          <w:rFonts w:ascii="Arial" w:hAnsi="Arial"/>
                          <w:lang w:val="es-ES_tradnl"/>
                        </w:rPr>
                      </w:pPr>
                    </w:p>
                    <w:p w14:paraId="2F0225D4" w14:textId="77777777" w:rsidR="00221DDE" w:rsidRDefault="00221DDE" w:rsidP="00EA5D46"/>
                  </w:txbxContent>
                </v:textbox>
                <w10:wrap type="square"/>
              </v:roundrect>
            </w:pict>
          </mc:Fallback>
        </mc:AlternateContent>
      </w:r>
      <w:r w:rsidRPr="00EA5D46">
        <w:rPr>
          <w:rFonts w:cstheme="minorHAnsi"/>
          <w:b/>
          <w:bCs/>
          <w:sz w:val="24"/>
          <w:szCs w:val="24"/>
          <w:lang w:val="es-419"/>
        </w:rPr>
        <w:t xml:space="preserve">b. </w:t>
      </w:r>
      <w:r w:rsidRPr="00EA5D46">
        <w:rPr>
          <w:rFonts w:cstheme="minorHAnsi"/>
          <w:sz w:val="24"/>
          <w:szCs w:val="24"/>
          <w:lang w:val="es-419"/>
        </w:rPr>
        <w:t xml:space="preserve">¿Cuántos metros más que </w:t>
      </w:r>
      <w:r w:rsidR="00695BB0">
        <w:rPr>
          <w:rFonts w:cstheme="minorHAnsi"/>
          <w:sz w:val="24"/>
          <w:szCs w:val="24"/>
          <w:lang w:val="es-419"/>
        </w:rPr>
        <w:t>Andrea</w:t>
      </w:r>
      <w:r w:rsidRPr="00EA5D46">
        <w:rPr>
          <w:rFonts w:cstheme="minorHAnsi"/>
          <w:sz w:val="24"/>
          <w:szCs w:val="24"/>
          <w:lang w:val="es-419"/>
        </w:rPr>
        <w:t>, debe recorrer Paula</w:t>
      </w:r>
      <w:r>
        <w:rPr>
          <w:rFonts w:cstheme="minorHAnsi"/>
          <w:sz w:val="24"/>
          <w:szCs w:val="24"/>
          <w:lang w:val="es-419"/>
        </w:rPr>
        <w:t xml:space="preserve"> </w:t>
      </w:r>
      <w:r w:rsidRPr="00EA5D46">
        <w:rPr>
          <w:rFonts w:cstheme="minorHAnsi"/>
          <w:sz w:val="24"/>
          <w:szCs w:val="24"/>
          <w:lang w:val="es-419"/>
        </w:rPr>
        <w:t>para llegar a la plaza?</w:t>
      </w:r>
      <w:r>
        <w:rPr>
          <w:rFonts w:cstheme="minorHAnsi"/>
          <w:sz w:val="24"/>
          <w:szCs w:val="24"/>
          <w:lang w:val="es-419"/>
        </w:rPr>
        <w:t xml:space="preserve">                     (</w:t>
      </w:r>
      <w:r w:rsidR="00242D58">
        <w:rPr>
          <w:rFonts w:cstheme="minorHAnsi"/>
          <w:sz w:val="24"/>
          <w:szCs w:val="24"/>
          <w:lang w:val="es-419"/>
        </w:rPr>
        <w:t>3</w:t>
      </w:r>
      <w:r>
        <w:rPr>
          <w:rFonts w:cstheme="minorHAnsi"/>
          <w:sz w:val="24"/>
          <w:szCs w:val="24"/>
          <w:lang w:val="es-419"/>
        </w:rPr>
        <w:t>ptos.)</w:t>
      </w:r>
    </w:p>
    <w:p w14:paraId="6E332621" w14:textId="77777777" w:rsidR="00EA5D46" w:rsidRDefault="00EA5D46" w:rsidP="00EA5D46">
      <w:pPr>
        <w:rPr>
          <w:rFonts w:cstheme="minorHAnsi"/>
          <w:sz w:val="24"/>
          <w:szCs w:val="24"/>
          <w:lang w:val="es-419"/>
        </w:rPr>
      </w:pPr>
    </w:p>
    <w:p w14:paraId="5060BAC8" w14:textId="3AD73C5A" w:rsidR="00EA5D46" w:rsidRPr="00E542D2" w:rsidRDefault="00EA5D46" w:rsidP="00EA5D46">
      <w:pPr>
        <w:rPr>
          <w:rFonts w:cstheme="minorHAnsi"/>
          <w:sz w:val="24"/>
          <w:szCs w:val="24"/>
          <w:lang w:val="es-419"/>
        </w:rPr>
      </w:pPr>
      <w:r w:rsidRPr="00EE6219">
        <w:rPr>
          <w:rFonts w:cstheme="minorHAnsi"/>
          <w:b/>
          <w:sz w:val="24"/>
          <w:szCs w:val="24"/>
          <w:lang w:val="es-419"/>
        </w:rPr>
        <w:t>Respuesta:</w:t>
      </w:r>
      <w:r>
        <w:rPr>
          <w:rFonts w:cstheme="minorHAnsi"/>
          <w:sz w:val="24"/>
          <w:szCs w:val="24"/>
          <w:lang w:val="es-419"/>
        </w:rPr>
        <w:t xml:space="preserve"> ……………………………………………………………………………………………………………………………………….</w:t>
      </w:r>
    </w:p>
    <w:p w14:paraId="0106DB0B" w14:textId="06977A80" w:rsidR="00EA5D46" w:rsidRPr="00EA5D46" w:rsidRDefault="00EA5D46" w:rsidP="00EA5D46">
      <w:pPr>
        <w:rPr>
          <w:rFonts w:cstheme="minorHAnsi"/>
          <w:sz w:val="24"/>
          <w:szCs w:val="24"/>
          <w:lang w:val="es-419"/>
        </w:rPr>
      </w:pPr>
    </w:p>
    <w:sectPr w:rsidR="00EA5D46" w:rsidRPr="00EA5D46" w:rsidSect="001B4B4C">
      <w:headerReference w:type="default" r:id="rId22"/>
      <w:footerReference w:type="default" r:id="rId23"/>
      <w:pgSz w:w="12242" w:h="18722" w:code="25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EB0D3" w14:textId="77777777" w:rsidR="00B43CEE" w:rsidRDefault="00B43CEE" w:rsidP="006B3E4B">
      <w:pPr>
        <w:spacing w:after="0" w:line="240" w:lineRule="auto"/>
      </w:pPr>
      <w:r>
        <w:separator/>
      </w:r>
    </w:p>
  </w:endnote>
  <w:endnote w:type="continuationSeparator" w:id="0">
    <w:p w14:paraId="27530DC2" w14:textId="77777777" w:rsidR="00B43CEE" w:rsidRDefault="00B43CEE" w:rsidP="006B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utige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L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Pr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A2CB9" w14:textId="74050B57" w:rsidR="00221DDE" w:rsidRDefault="00221DDE">
    <w:pPr>
      <w:pStyle w:val="Piedepgina"/>
      <w:jc w:val="right"/>
    </w:pPr>
    <w:r>
      <w:rPr>
        <w:color w:val="4F81BD" w:themeColor="accent1"/>
        <w:sz w:val="20"/>
        <w:szCs w:val="20"/>
        <w:lang w:val="es-ES"/>
      </w:rPr>
      <w:t xml:space="preserve">Pág.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  <w:lang w:val="es-ES"/>
      </w:rPr>
      <w:t>1</w:t>
    </w:r>
    <w:r>
      <w:rPr>
        <w:color w:val="4F81BD" w:themeColor="accent1"/>
        <w:sz w:val="20"/>
        <w:szCs w:val="20"/>
      </w:rPr>
      <w:fldChar w:fldCharType="end"/>
    </w:r>
  </w:p>
  <w:p w14:paraId="09FB79AC" w14:textId="77777777" w:rsidR="00221DDE" w:rsidRDefault="00221D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08AA9" w14:textId="77777777" w:rsidR="00B43CEE" w:rsidRDefault="00B43CEE" w:rsidP="006B3E4B">
      <w:pPr>
        <w:spacing w:after="0" w:line="240" w:lineRule="auto"/>
      </w:pPr>
      <w:r>
        <w:separator/>
      </w:r>
    </w:p>
  </w:footnote>
  <w:footnote w:type="continuationSeparator" w:id="0">
    <w:p w14:paraId="736BE6FE" w14:textId="77777777" w:rsidR="00B43CEE" w:rsidRDefault="00B43CEE" w:rsidP="006B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9F459" w14:textId="77777777" w:rsidR="00221DDE" w:rsidRPr="00867453" w:rsidRDefault="00221DDE" w:rsidP="006B3E4B">
    <w:pPr>
      <w:pStyle w:val="Encabezado"/>
      <w:jc w:val="right"/>
      <w:rPr>
        <w:rFonts w:cstheme="minorHAnsi"/>
        <w:b/>
        <w:i/>
        <w:sz w:val="20"/>
        <w:szCs w:val="20"/>
      </w:rPr>
    </w:pPr>
    <w:r w:rsidRPr="00867453">
      <w:rPr>
        <w:rFonts w:cstheme="minorHAnsi"/>
        <w:b/>
        <w:i/>
        <w:noProof/>
        <w:sz w:val="20"/>
        <w:szCs w:val="20"/>
        <w:lang w:eastAsia="es-CL"/>
      </w:rPr>
      <w:drawing>
        <wp:anchor distT="0" distB="0" distL="114300" distR="114300" simplePos="0" relativeHeight="251658240" behindDoc="0" locked="0" layoutInCell="1" allowOverlap="1" wp14:anchorId="259C068D" wp14:editId="6DB426A9">
          <wp:simplePos x="0" y="0"/>
          <wp:positionH relativeFrom="column">
            <wp:posOffset>-13335</wp:posOffset>
          </wp:positionH>
          <wp:positionV relativeFrom="paragraph">
            <wp:posOffset>-97155</wp:posOffset>
          </wp:positionV>
          <wp:extent cx="247650" cy="295275"/>
          <wp:effectExtent l="19050" t="0" r="0" b="0"/>
          <wp:wrapNone/>
          <wp:docPr id="49" name="Imagen 1" descr="Insignia del Colegi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 del Colegio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7453">
      <w:rPr>
        <w:rFonts w:cstheme="minorHAnsi"/>
        <w:b/>
        <w:i/>
        <w:sz w:val="20"/>
        <w:szCs w:val="20"/>
      </w:rPr>
      <w:t>Colegio Arturo Prat Chacón</w:t>
    </w:r>
  </w:p>
  <w:p w14:paraId="5E4FD8E4" w14:textId="77777777" w:rsidR="00221DDE" w:rsidRPr="00867453" w:rsidRDefault="00221DDE" w:rsidP="006B3E4B">
    <w:pPr>
      <w:pStyle w:val="Encabezado"/>
      <w:rPr>
        <w:rFonts w:cstheme="minorHAnsi"/>
        <w:sz w:val="20"/>
        <w:szCs w:val="20"/>
      </w:rPr>
    </w:pPr>
    <w:r>
      <w:rPr>
        <w:rFonts w:cstheme="minorHAnsi"/>
        <w:b/>
        <w:i/>
        <w:noProof/>
        <w:sz w:val="20"/>
        <w:szCs w:val="20"/>
        <w:lang w:eastAsia="es-C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3C20A0" wp14:editId="24BC5E16">
              <wp:simplePos x="0" y="0"/>
              <wp:positionH relativeFrom="column">
                <wp:posOffset>-62230</wp:posOffset>
              </wp:positionH>
              <wp:positionV relativeFrom="paragraph">
                <wp:posOffset>99695</wp:posOffset>
              </wp:positionV>
              <wp:extent cx="6219825" cy="0"/>
              <wp:effectExtent l="0" t="0" r="9525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98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9DCA97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-4.9pt;margin-top:7.85pt;width:489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" strokecolor="#00206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928E3"/>
    <w:multiLevelType w:val="hybridMultilevel"/>
    <w:tmpl w:val="33664320"/>
    <w:lvl w:ilvl="0" w:tplc="78A4BFD6">
      <w:start w:val="1"/>
      <w:numFmt w:val="decimal"/>
      <w:pStyle w:val="3PREG"/>
      <w:lvlText w:val="%1."/>
      <w:lvlJc w:val="left"/>
      <w:pPr>
        <w:ind w:left="643" w:hanging="360"/>
      </w:pPr>
      <w:rPr>
        <w:rFonts w:ascii="Arial" w:hAnsi="Arial" w:cs="FrutigerLTStd-Light" w:hint="default"/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C0E77"/>
    <w:multiLevelType w:val="hybridMultilevel"/>
    <w:tmpl w:val="3A62371A"/>
    <w:lvl w:ilvl="0" w:tplc="E22A1F82">
      <w:start w:val="1"/>
      <w:numFmt w:val="lowerLetter"/>
      <w:lvlText w:val="%1)"/>
      <w:lvlJc w:val="left"/>
      <w:pPr>
        <w:ind w:left="33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58" w:hanging="360"/>
      </w:pPr>
    </w:lvl>
    <w:lvl w:ilvl="2" w:tplc="580A001B" w:tentative="1">
      <w:start w:val="1"/>
      <w:numFmt w:val="lowerRoman"/>
      <w:lvlText w:val="%3."/>
      <w:lvlJc w:val="right"/>
      <w:pPr>
        <w:ind w:left="1778" w:hanging="180"/>
      </w:pPr>
    </w:lvl>
    <w:lvl w:ilvl="3" w:tplc="580A000F" w:tentative="1">
      <w:start w:val="1"/>
      <w:numFmt w:val="decimal"/>
      <w:lvlText w:val="%4."/>
      <w:lvlJc w:val="left"/>
      <w:pPr>
        <w:ind w:left="2498" w:hanging="360"/>
      </w:pPr>
    </w:lvl>
    <w:lvl w:ilvl="4" w:tplc="580A0019" w:tentative="1">
      <w:start w:val="1"/>
      <w:numFmt w:val="lowerLetter"/>
      <w:lvlText w:val="%5."/>
      <w:lvlJc w:val="left"/>
      <w:pPr>
        <w:ind w:left="3218" w:hanging="360"/>
      </w:pPr>
    </w:lvl>
    <w:lvl w:ilvl="5" w:tplc="580A001B" w:tentative="1">
      <w:start w:val="1"/>
      <w:numFmt w:val="lowerRoman"/>
      <w:lvlText w:val="%6."/>
      <w:lvlJc w:val="right"/>
      <w:pPr>
        <w:ind w:left="3938" w:hanging="180"/>
      </w:pPr>
    </w:lvl>
    <w:lvl w:ilvl="6" w:tplc="580A000F" w:tentative="1">
      <w:start w:val="1"/>
      <w:numFmt w:val="decimal"/>
      <w:lvlText w:val="%7."/>
      <w:lvlJc w:val="left"/>
      <w:pPr>
        <w:ind w:left="4658" w:hanging="360"/>
      </w:pPr>
    </w:lvl>
    <w:lvl w:ilvl="7" w:tplc="580A0019" w:tentative="1">
      <w:start w:val="1"/>
      <w:numFmt w:val="lowerLetter"/>
      <w:lvlText w:val="%8."/>
      <w:lvlJc w:val="left"/>
      <w:pPr>
        <w:ind w:left="5378" w:hanging="360"/>
      </w:pPr>
    </w:lvl>
    <w:lvl w:ilvl="8" w:tplc="580A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55183A99"/>
    <w:multiLevelType w:val="hybridMultilevel"/>
    <w:tmpl w:val="AA3A20BE"/>
    <w:lvl w:ilvl="0" w:tplc="34E8063C">
      <w:start w:val="1"/>
      <w:numFmt w:val="lowerLetter"/>
      <w:lvlText w:val="%1)"/>
      <w:lvlJc w:val="left"/>
      <w:pPr>
        <w:ind w:left="33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58" w:hanging="360"/>
      </w:pPr>
    </w:lvl>
    <w:lvl w:ilvl="2" w:tplc="580A001B" w:tentative="1">
      <w:start w:val="1"/>
      <w:numFmt w:val="lowerRoman"/>
      <w:lvlText w:val="%3."/>
      <w:lvlJc w:val="right"/>
      <w:pPr>
        <w:ind w:left="1778" w:hanging="180"/>
      </w:pPr>
    </w:lvl>
    <w:lvl w:ilvl="3" w:tplc="580A000F" w:tentative="1">
      <w:start w:val="1"/>
      <w:numFmt w:val="decimal"/>
      <w:lvlText w:val="%4."/>
      <w:lvlJc w:val="left"/>
      <w:pPr>
        <w:ind w:left="2498" w:hanging="360"/>
      </w:pPr>
    </w:lvl>
    <w:lvl w:ilvl="4" w:tplc="580A0019" w:tentative="1">
      <w:start w:val="1"/>
      <w:numFmt w:val="lowerLetter"/>
      <w:lvlText w:val="%5."/>
      <w:lvlJc w:val="left"/>
      <w:pPr>
        <w:ind w:left="3218" w:hanging="360"/>
      </w:pPr>
    </w:lvl>
    <w:lvl w:ilvl="5" w:tplc="580A001B" w:tentative="1">
      <w:start w:val="1"/>
      <w:numFmt w:val="lowerRoman"/>
      <w:lvlText w:val="%6."/>
      <w:lvlJc w:val="right"/>
      <w:pPr>
        <w:ind w:left="3938" w:hanging="180"/>
      </w:pPr>
    </w:lvl>
    <w:lvl w:ilvl="6" w:tplc="580A000F" w:tentative="1">
      <w:start w:val="1"/>
      <w:numFmt w:val="decimal"/>
      <w:lvlText w:val="%7."/>
      <w:lvlJc w:val="left"/>
      <w:pPr>
        <w:ind w:left="4658" w:hanging="360"/>
      </w:pPr>
    </w:lvl>
    <w:lvl w:ilvl="7" w:tplc="580A0019" w:tentative="1">
      <w:start w:val="1"/>
      <w:numFmt w:val="lowerLetter"/>
      <w:lvlText w:val="%8."/>
      <w:lvlJc w:val="left"/>
      <w:pPr>
        <w:ind w:left="5378" w:hanging="360"/>
      </w:pPr>
    </w:lvl>
    <w:lvl w:ilvl="8" w:tplc="580A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3" w15:restartNumberingAfterBreak="0">
    <w:nsid w:val="714244F0"/>
    <w:multiLevelType w:val="hybridMultilevel"/>
    <w:tmpl w:val="C9D4422C"/>
    <w:lvl w:ilvl="0" w:tplc="0C0A0017">
      <w:start w:val="1"/>
      <w:numFmt w:val="lowerLetter"/>
      <w:pStyle w:val="a"/>
      <w:lvlText w:val="%1)"/>
      <w:lvlJc w:val="left"/>
      <w:pPr>
        <w:ind w:left="814" w:hanging="360"/>
      </w:pPr>
      <w:rPr>
        <w:rFonts w:hint="default"/>
        <w:b w:val="0"/>
        <w:i w:val="0"/>
        <w:sz w:val="26"/>
        <w:szCs w:val="26"/>
        <w:vertAlign w:val="baseline"/>
      </w:rPr>
    </w:lvl>
    <w:lvl w:ilvl="1" w:tplc="340A0019">
      <w:start w:val="1"/>
      <w:numFmt w:val="lowerLetter"/>
      <w:lvlText w:val="%2."/>
      <w:lvlJc w:val="left"/>
      <w:pPr>
        <w:ind w:left="1838" w:hanging="360"/>
      </w:pPr>
    </w:lvl>
    <w:lvl w:ilvl="2" w:tplc="340A001B">
      <w:start w:val="1"/>
      <w:numFmt w:val="lowerRoman"/>
      <w:lvlText w:val="%3."/>
      <w:lvlJc w:val="right"/>
      <w:pPr>
        <w:ind w:left="2558" w:hanging="180"/>
      </w:pPr>
    </w:lvl>
    <w:lvl w:ilvl="3" w:tplc="340A000F" w:tentative="1">
      <w:start w:val="1"/>
      <w:numFmt w:val="decimal"/>
      <w:lvlText w:val="%4."/>
      <w:lvlJc w:val="left"/>
      <w:pPr>
        <w:ind w:left="3278" w:hanging="360"/>
      </w:pPr>
    </w:lvl>
    <w:lvl w:ilvl="4" w:tplc="340A0019" w:tentative="1">
      <w:start w:val="1"/>
      <w:numFmt w:val="lowerLetter"/>
      <w:lvlText w:val="%5."/>
      <w:lvlJc w:val="left"/>
      <w:pPr>
        <w:ind w:left="3998" w:hanging="360"/>
      </w:pPr>
    </w:lvl>
    <w:lvl w:ilvl="5" w:tplc="340A001B" w:tentative="1">
      <w:start w:val="1"/>
      <w:numFmt w:val="lowerRoman"/>
      <w:lvlText w:val="%6."/>
      <w:lvlJc w:val="right"/>
      <w:pPr>
        <w:ind w:left="4718" w:hanging="180"/>
      </w:pPr>
    </w:lvl>
    <w:lvl w:ilvl="6" w:tplc="340A000F" w:tentative="1">
      <w:start w:val="1"/>
      <w:numFmt w:val="decimal"/>
      <w:lvlText w:val="%7."/>
      <w:lvlJc w:val="left"/>
      <w:pPr>
        <w:ind w:left="5438" w:hanging="360"/>
      </w:pPr>
    </w:lvl>
    <w:lvl w:ilvl="7" w:tplc="340A0019" w:tentative="1">
      <w:start w:val="1"/>
      <w:numFmt w:val="lowerLetter"/>
      <w:lvlText w:val="%8."/>
      <w:lvlJc w:val="left"/>
      <w:pPr>
        <w:ind w:left="6158" w:hanging="360"/>
      </w:pPr>
    </w:lvl>
    <w:lvl w:ilvl="8" w:tplc="340A001B" w:tentative="1">
      <w:start w:val="1"/>
      <w:numFmt w:val="lowerRoman"/>
      <w:lvlText w:val="%9."/>
      <w:lvlJc w:val="right"/>
      <w:pPr>
        <w:ind w:left="687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E45"/>
    <w:rsid w:val="0000502A"/>
    <w:rsid w:val="00011DB2"/>
    <w:rsid w:val="00020048"/>
    <w:rsid w:val="000314C8"/>
    <w:rsid w:val="00047B1E"/>
    <w:rsid w:val="00052498"/>
    <w:rsid w:val="000564F9"/>
    <w:rsid w:val="0006443F"/>
    <w:rsid w:val="00064534"/>
    <w:rsid w:val="00067BB0"/>
    <w:rsid w:val="000913B7"/>
    <w:rsid w:val="00097888"/>
    <w:rsid w:val="000A491E"/>
    <w:rsid w:val="000B4C6E"/>
    <w:rsid w:val="000C061A"/>
    <w:rsid w:val="000D2961"/>
    <w:rsid w:val="000F2A79"/>
    <w:rsid w:val="00112E53"/>
    <w:rsid w:val="00124685"/>
    <w:rsid w:val="001257D8"/>
    <w:rsid w:val="00131BBE"/>
    <w:rsid w:val="001348BD"/>
    <w:rsid w:val="00140A3F"/>
    <w:rsid w:val="001416FB"/>
    <w:rsid w:val="00172D42"/>
    <w:rsid w:val="001828AE"/>
    <w:rsid w:val="001B4B4C"/>
    <w:rsid w:val="001C3CA3"/>
    <w:rsid w:val="001C6512"/>
    <w:rsid w:val="001D509B"/>
    <w:rsid w:val="001E3DB2"/>
    <w:rsid w:val="001F22B0"/>
    <w:rsid w:val="001F64B9"/>
    <w:rsid w:val="001F6ABB"/>
    <w:rsid w:val="00213C9A"/>
    <w:rsid w:val="00217B17"/>
    <w:rsid w:val="00220EF8"/>
    <w:rsid w:val="00221DDE"/>
    <w:rsid w:val="002304BD"/>
    <w:rsid w:val="00231717"/>
    <w:rsid w:val="002327E8"/>
    <w:rsid w:val="0023402B"/>
    <w:rsid w:val="00236CF9"/>
    <w:rsid w:val="00242D19"/>
    <w:rsid w:val="00242D58"/>
    <w:rsid w:val="00246D84"/>
    <w:rsid w:val="00251A0B"/>
    <w:rsid w:val="0025736B"/>
    <w:rsid w:val="00261634"/>
    <w:rsid w:val="00263B79"/>
    <w:rsid w:val="00264D6B"/>
    <w:rsid w:val="002718DC"/>
    <w:rsid w:val="00275DDC"/>
    <w:rsid w:val="00283D39"/>
    <w:rsid w:val="0029376C"/>
    <w:rsid w:val="00296BA9"/>
    <w:rsid w:val="002A1E8F"/>
    <w:rsid w:val="002A4A05"/>
    <w:rsid w:val="002A559E"/>
    <w:rsid w:val="002B0399"/>
    <w:rsid w:val="002C0F7A"/>
    <w:rsid w:val="002D3FDF"/>
    <w:rsid w:val="002E2066"/>
    <w:rsid w:val="002F0F78"/>
    <w:rsid w:val="002F2E40"/>
    <w:rsid w:val="002F4FD6"/>
    <w:rsid w:val="00301480"/>
    <w:rsid w:val="00305B0C"/>
    <w:rsid w:val="00317EEA"/>
    <w:rsid w:val="00320B7D"/>
    <w:rsid w:val="00320BD4"/>
    <w:rsid w:val="00321666"/>
    <w:rsid w:val="0033397C"/>
    <w:rsid w:val="00350EE7"/>
    <w:rsid w:val="00357A99"/>
    <w:rsid w:val="003601C8"/>
    <w:rsid w:val="00362192"/>
    <w:rsid w:val="0037184A"/>
    <w:rsid w:val="00374ECE"/>
    <w:rsid w:val="00375BF3"/>
    <w:rsid w:val="00376F4E"/>
    <w:rsid w:val="00383F0E"/>
    <w:rsid w:val="003855B6"/>
    <w:rsid w:val="00396D29"/>
    <w:rsid w:val="003A2FCF"/>
    <w:rsid w:val="003B11CC"/>
    <w:rsid w:val="003C267A"/>
    <w:rsid w:val="003C3BFF"/>
    <w:rsid w:val="003C6477"/>
    <w:rsid w:val="003C7E10"/>
    <w:rsid w:val="003D1250"/>
    <w:rsid w:val="003E0B07"/>
    <w:rsid w:val="003E21C5"/>
    <w:rsid w:val="003E784E"/>
    <w:rsid w:val="003F0618"/>
    <w:rsid w:val="003F5DD4"/>
    <w:rsid w:val="00407841"/>
    <w:rsid w:val="00413F61"/>
    <w:rsid w:val="00415D1D"/>
    <w:rsid w:val="00423014"/>
    <w:rsid w:val="004271A2"/>
    <w:rsid w:val="00447B8E"/>
    <w:rsid w:val="00447EAF"/>
    <w:rsid w:val="004656E1"/>
    <w:rsid w:val="00475A42"/>
    <w:rsid w:val="00490D8E"/>
    <w:rsid w:val="00495B79"/>
    <w:rsid w:val="00497BD7"/>
    <w:rsid w:val="004A421D"/>
    <w:rsid w:val="004A6653"/>
    <w:rsid w:val="004A7E3B"/>
    <w:rsid w:val="004D0462"/>
    <w:rsid w:val="004D66DB"/>
    <w:rsid w:val="004E76D7"/>
    <w:rsid w:val="004F6262"/>
    <w:rsid w:val="00503A30"/>
    <w:rsid w:val="00505826"/>
    <w:rsid w:val="00512200"/>
    <w:rsid w:val="00512763"/>
    <w:rsid w:val="005255CB"/>
    <w:rsid w:val="005269B2"/>
    <w:rsid w:val="0055607B"/>
    <w:rsid w:val="00557CF6"/>
    <w:rsid w:val="005611EE"/>
    <w:rsid w:val="005749FB"/>
    <w:rsid w:val="00575725"/>
    <w:rsid w:val="0058298D"/>
    <w:rsid w:val="00585A99"/>
    <w:rsid w:val="00590F29"/>
    <w:rsid w:val="005B1814"/>
    <w:rsid w:val="005B32E5"/>
    <w:rsid w:val="005C71B6"/>
    <w:rsid w:val="005D2E4B"/>
    <w:rsid w:val="006069DD"/>
    <w:rsid w:val="00624877"/>
    <w:rsid w:val="00626A0D"/>
    <w:rsid w:val="00633CE0"/>
    <w:rsid w:val="00637D9B"/>
    <w:rsid w:val="00654AAD"/>
    <w:rsid w:val="006559EC"/>
    <w:rsid w:val="00677F63"/>
    <w:rsid w:val="00695BB0"/>
    <w:rsid w:val="00697463"/>
    <w:rsid w:val="006A27CF"/>
    <w:rsid w:val="006B3E4B"/>
    <w:rsid w:val="006C67BA"/>
    <w:rsid w:val="006D0530"/>
    <w:rsid w:val="006D5112"/>
    <w:rsid w:val="006E66F8"/>
    <w:rsid w:val="006E6842"/>
    <w:rsid w:val="006F7607"/>
    <w:rsid w:val="00700970"/>
    <w:rsid w:val="00715085"/>
    <w:rsid w:val="007250CA"/>
    <w:rsid w:val="00757232"/>
    <w:rsid w:val="007715D5"/>
    <w:rsid w:val="00780BAA"/>
    <w:rsid w:val="007B56FC"/>
    <w:rsid w:val="007C764D"/>
    <w:rsid w:val="007D5AF2"/>
    <w:rsid w:val="007E3DB4"/>
    <w:rsid w:val="007E4B05"/>
    <w:rsid w:val="007E584F"/>
    <w:rsid w:val="007E7A87"/>
    <w:rsid w:val="007F09C4"/>
    <w:rsid w:val="00806708"/>
    <w:rsid w:val="00812AF4"/>
    <w:rsid w:val="00823539"/>
    <w:rsid w:val="00831E93"/>
    <w:rsid w:val="008326A4"/>
    <w:rsid w:val="0083696A"/>
    <w:rsid w:val="00850DF9"/>
    <w:rsid w:val="008612AA"/>
    <w:rsid w:val="0086279A"/>
    <w:rsid w:val="00872A4A"/>
    <w:rsid w:val="008836AF"/>
    <w:rsid w:val="008856F1"/>
    <w:rsid w:val="00887D29"/>
    <w:rsid w:val="008A1195"/>
    <w:rsid w:val="008B4107"/>
    <w:rsid w:val="008B770A"/>
    <w:rsid w:val="008C5488"/>
    <w:rsid w:val="008F3213"/>
    <w:rsid w:val="008F783A"/>
    <w:rsid w:val="009021ED"/>
    <w:rsid w:val="009036F3"/>
    <w:rsid w:val="009272E0"/>
    <w:rsid w:val="00930107"/>
    <w:rsid w:val="009346F5"/>
    <w:rsid w:val="00946358"/>
    <w:rsid w:val="00960943"/>
    <w:rsid w:val="00966FD8"/>
    <w:rsid w:val="00982841"/>
    <w:rsid w:val="00987EA7"/>
    <w:rsid w:val="00993779"/>
    <w:rsid w:val="009B108E"/>
    <w:rsid w:val="009B68DD"/>
    <w:rsid w:val="009C2903"/>
    <w:rsid w:val="009C4C5D"/>
    <w:rsid w:val="00A45545"/>
    <w:rsid w:val="00A521C7"/>
    <w:rsid w:val="00A7470A"/>
    <w:rsid w:val="00A84A10"/>
    <w:rsid w:val="00A97A53"/>
    <w:rsid w:val="00AB275E"/>
    <w:rsid w:val="00AC3D39"/>
    <w:rsid w:val="00AC50EA"/>
    <w:rsid w:val="00AD3659"/>
    <w:rsid w:val="00AD5E7A"/>
    <w:rsid w:val="00AE24AF"/>
    <w:rsid w:val="00AF367B"/>
    <w:rsid w:val="00AF3EB0"/>
    <w:rsid w:val="00B01340"/>
    <w:rsid w:val="00B051A6"/>
    <w:rsid w:val="00B07076"/>
    <w:rsid w:val="00B13E45"/>
    <w:rsid w:val="00B20A04"/>
    <w:rsid w:val="00B272C7"/>
    <w:rsid w:val="00B3407C"/>
    <w:rsid w:val="00B349EB"/>
    <w:rsid w:val="00B43CEE"/>
    <w:rsid w:val="00B44BC6"/>
    <w:rsid w:val="00B563B0"/>
    <w:rsid w:val="00B62DA2"/>
    <w:rsid w:val="00B83193"/>
    <w:rsid w:val="00B93353"/>
    <w:rsid w:val="00B955B9"/>
    <w:rsid w:val="00B9736F"/>
    <w:rsid w:val="00BA5E6B"/>
    <w:rsid w:val="00BA6A02"/>
    <w:rsid w:val="00BB0889"/>
    <w:rsid w:val="00BB2D5A"/>
    <w:rsid w:val="00BB6203"/>
    <w:rsid w:val="00BE72A8"/>
    <w:rsid w:val="00C121C5"/>
    <w:rsid w:val="00C378BD"/>
    <w:rsid w:val="00C51732"/>
    <w:rsid w:val="00C524F3"/>
    <w:rsid w:val="00C6040E"/>
    <w:rsid w:val="00C62095"/>
    <w:rsid w:val="00C66F68"/>
    <w:rsid w:val="00C914D3"/>
    <w:rsid w:val="00C94958"/>
    <w:rsid w:val="00C9512D"/>
    <w:rsid w:val="00CC1C17"/>
    <w:rsid w:val="00CD073C"/>
    <w:rsid w:val="00CE7AD3"/>
    <w:rsid w:val="00CF3F23"/>
    <w:rsid w:val="00CF4C60"/>
    <w:rsid w:val="00D01323"/>
    <w:rsid w:val="00D112AD"/>
    <w:rsid w:val="00D2270F"/>
    <w:rsid w:val="00D27140"/>
    <w:rsid w:val="00D33E7F"/>
    <w:rsid w:val="00D761E6"/>
    <w:rsid w:val="00D8464B"/>
    <w:rsid w:val="00D91198"/>
    <w:rsid w:val="00DA1902"/>
    <w:rsid w:val="00DA30D8"/>
    <w:rsid w:val="00DA315E"/>
    <w:rsid w:val="00DB0F55"/>
    <w:rsid w:val="00DB2588"/>
    <w:rsid w:val="00DB4AC0"/>
    <w:rsid w:val="00DB502F"/>
    <w:rsid w:val="00DB79A3"/>
    <w:rsid w:val="00DB7B16"/>
    <w:rsid w:val="00DE6E0C"/>
    <w:rsid w:val="00DF00F7"/>
    <w:rsid w:val="00E02597"/>
    <w:rsid w:val="00E03022"/>
    <w:rsid w:val="00E05234"/>
    <w:rsid w:val="00E1133E"/>
    <w:rsid w:val="00E3009F"/>
    <w:rsid w:val="00E33FD8"/>
    <w:rsid w:val="00E36006"/>
    <w:rsid w:val="00E373A9"/>
    <w:rsid w:val="00E42274"/>
    <w:rsid w:val="00E50B9B"/>
    <w:rsid w:val="00E542D2"/>
    <w:rsid w:val="00E6386C"/>
    <w:rsid w:val="00E67831"/>
    <w:rsid w:val="00E67B2D"/>
    <w:rsid w:val="00E72512"/>
    <w:rsid w:val="00E7252D"/>
    <w:rsid w:val="00E76110"/>
    <w:rsid w:val="00E77503"/>
    <w:rsid w:val="00E84B57"/>
    <w:rsid w:val="00E93936"/>
    <w:rsid w:val="00EA5D46"/>
    <w:rsid w:val="00EC69ED"/>
    <w:rsid w:val="00EC6F7F"/>
    <w:rsid w:val="00ED6D49"/>
    <w:rsid w:val="00EE6219"/>
    <w:rsid w:val="00EF56A7"/>
    <w:rsid w:val="00F0059D"/>
    <w:rsid w:val="00F030A1"/>
    <w:rsid w:val="00F11ECE"/>
    <w:rsid w:val="00F23563"/>
    <w:rsid w:val="00F2691D"/>
    <w:rsid w:val="00F37CCB"/>
    <w:rsid w:val="00F520FD"/>
    <w:rsid w:val="00F528F2"/>
    <w:rsid w:val="00F65DF2"/>
    <w:rsid w:val="00F70434"/>
    <w:rsid w:val="00F745B1"/>
    <w:rsid w:val="00F8472C"/>
    <w:rsid w:val="00F85652"/>
    <w:rsid w:val="00F920B5"/>
    <w:rsid w:val="00FA3E78"/>
    <w:rsid w:val="00FB41EF"/>
    <w:rsid w:val="00FC2D87"/>
    <w:rsid w:val="00FE32CE"/>
    <w:rsid w:val="00FF020E"/>
    <w:rsid w:val="00FF0A6D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12CBB"/>
  <w15:docId w15:val="{E6B7F598-5DE5-40F2-90E9-C8A23BE9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828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B3E4B"/>
    <w:pPr>
      <w:spacing w:after="0" w:line="240" w:lineRule="auto"/>
      <w:ind w:left="720" w:right="-227"/>
      <w:contextualSpacing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6B3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E4B"/>
  </w:style>
  <w:style w:type="paragraph" w:styleId="Piedepgina">
    <w:name w:val="footer"/>
    <w:basedOn w:val="Normal"/>
    <w:link w:val="PiedepginaCar"/>
    <w:uiPriority w:val="99"/>
    <w:unhideWhenUsed/>
    <w:rsid w:val="006B3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E4B"/>
  </w:style>
  <w:style w:type="table" w:styleId="Tablaconcuadrcula">
    <w:name w:val="Table Grid"/>
    <w:basedOn w:val="Tablanormal"/>
    <w:uiPriority w:val="59"/>
    <w:rsid w:val="006B3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6B3E4B"/>
    <w:pPr>
      <w:spacing w:after="120" w:line="480" w:lineRule="auto"/>
      <w:ind w:left="283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6B3E4B"/>
  </w:style>
  <w:style w:type="paragraph" w:styleId="Textodeglobo">
    <w:name w:val="Balloon Text"/>
    <w:basedOn w:val="Normal"/>
    <w:link w:val="TextodegloboCar"/>
    <w:uiPriority w:val="99"/>
    <w:semiHidden/>
    <w:unhideWhenUsed/>
    <w:rsid w:val="00E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0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67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2A559E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F64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64B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64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64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64B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982841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customStyle="1" w:styleId="paragraph">
    <w:name w:val="paragraph"/>
    <w:basedOn w:val="Normal"/>
    <w:rsid w:val="00982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982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DB50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rmaltextrun">
    <w:name w:val="normaltextrun"/>
    <w:basedOn w:val="Fuentedeprrafopredeter"/>
    <w:rsid w:val="00CF3F23"/>
  </w:style>
  <w:style w:type="character" w:customStyle="1" w:styleId="eop">
    <w:name w:val="eop"/>
    <w:basedOn w:val="Fuentedeprrafopredeter"/>
    <w:rsid w:val="00CF3F23"/>
  </w:style>
  <w:style w:type="character" w:customStyle="1" w:styleId="PrrafodelistaCar">
    <w:name w:val="Párrafo de lista Car"/>
    <w:link w:val="Prrafodelista"/>
    <w:uiPriority w:val="34"/>
    <w:rsid w:val="001D509B"/>
  </w:style>
  <w:style w:type="character" w:styleId="Textoennegrita">
    <w:name w:val="Strong"/>
    <w:basedOn w:val="Fuentedeprrafopredeter"/>
    <w:uiPriority w:val="22"/>
    <w:qFormat/>
    <w:rsid w:val="00F0059D"/>
    <w:rPr>
      <w:b/>
      <w:bCs/>
    </w:rPr>
  </w:style>
  <w:style w:type="paragraph" w:customStyle="1" w:styleId="3PREG">
    <w:name w:val="3 PREG"/>
    <w:basedOn w:val="Normal"/>
    <w:link w:val="3PREGCar"/>
    <w:qFormat/>
    <w:rsid w:val="001B4B4C"/>
    <w:pPr>
      <w:numPr>
        <w:numId w:val="1"/>
      </w:numPr>
      <w:ind w:left="454" w:hanging="454"/>
    </w:pPr>
    <w:rPr>
      <w:rFonts w:ascii="Arial" w:eastAsia="Calibri" w:hAnsi="Arial" w:cs="Arial"/>
      <w:noProof/>
      <w:sz w:val="26"/>
      <w:szCs w:val="26"/>
      <w:lang w:val="es-ES_tradnl"/>
    </w:rPr>
  </w:style>
  <w:style w:type="character" w:customStyle="1" w:styleId="3PREGCar">
    <w:name w:val="3 PREG Car"/>
    <w:basedOn w:val="Fuentedeprrafopredeter"/>
    <w:link w:val="3PREG"/>
    <w:rsid w:val="001B4B4C"/>
    <w:rPr>
      <w:rFonts w:ascii="Arial" w:eastAsia="Calibri" w:hAnsi="Arial" w:cs="Arial"/>
      <w:noProof/>
      <w:sz w:val="26"/>
      <w:szCs w:val="26"/>
      <w:lang w:val="es-ES_tradnl"/>
    </w:rPr>
  </w:style>
  <w:style w:type="paragraph" w:customStyle="1" w:styleId="a">
    <w:name w:val="a."/>
    <w:basedOn w:val="Normal"/>
    <w:link w:val="aCar"/>
    <w:autoRedefine/>
    <w:qFormat/>
    <w:rsid w:val="00E6386C"/>
    <w:pPr>
      <w:widowControl w:val="0"/>
      <w:numPr>
        <w:numId w:val="2"/>
      </w:numPr>
      <w:tabs>
        <w:tab w:val="left" w:pos="851"/>
      </w:tabs>
      <w:spacing w:after="0" w:line="240" w:lineRule="auto"/>
    </w:pPr>
    <w:rPr>
      <w:rFonts w:ascii="Arial" w:eastAsia="Calibri" w:hAnsi="Arial" w:cs="Arial"/>
      <w:noProof/>
      <w:sz w:val="26"/>
      <w:szCs w:val="26"/>
      <w:lang w:val="es-ES_tradnl" w:eastAsia="es-CL"/>
    </w:rPr>
  </w:style>
  <w:style w:type="character" w:customStyle="1" w:styleId="aCar">
    <w:name w:val="a. Car"/>
    <w:basedOn w:val="Fuentedeprrafopredeter"/>
    <w:link w:val="a"/>
    <w:rsid w:val="00E6386C"/>
    <w:rPr>
      <w:rFonts w:ascii="Arial" w:eastAsia="Calibri" w:hAnsi="Arial" w:cs="Arial"/>
      <w:noProof/>
      <w:sz w:val="26"/>
      <w:szCs w:val="26"/>
      <w:lang w:val="es-ES_tradnl" w:eastAsia="es-CL"/>
    </w:rPr>
  </w:style>
  <w:style w:type="character" w:styleId="Textodelmarcadordeposicin">
    <w:name w:val="Placeholder Text"/>
    <w:basedOn w:val="Fuentedeprrafopredeter"/>
    <w:uiPriority w:val="99"/>
    <w:semiHidden/>
    <w:rsid w:val="00BB62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sClases2022\Downloads\Pruebas%20y%20Test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0E9BCB2753254AB96F65103183D7E7" ma:contentTypeVersion="2" ma:contentTypeDescription="Crear nuevo documento." ma:contentTypeScope="" ma:versionID="29387f29401bca719368598a1af5a899">
  <xsd:schema xmlns:xsd="http://www.w3.org/2001/XMLSchema" xmlns:xs="http://www.w3.org/2001/XMLSchema" xmlns:p="http://schemas.microsoft.com/office/2006/metadata/properties" xmlns:ns2="fdc635ab-a515-491c-8b21-204624dfe487" targetNamespace="http://schemas.microsoft.com/office/2006/metadata/properties" ma:root="true" ma:fieldsID="230b468f179f3883f181171dd133deb1" ns2:_="">
    <xsd:import namespace="fdc635ab-a515-491c-8b21-204624dfe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635ab-a515-491c-8b21-204624dfe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10C28-308E-44B5-A98B-2D70672013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A4120F-828D-4A37-8470-97896A757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635ab-a515-491c-8b21-204624dfe4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6C5864-56BB-4022-8348-729E44E84B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0F2970-F777-42E1-BE6D-8E56D8399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y Test 2022</Template>
  <TotalTime>1</TotalTime>
  <Pages>4</Pages>
  <Words>685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RODRIGUEZ</dc:creator>
  <cp:lastModifiedBy>Carolina Rodriguez Villa</cp:lastModifiedBy>
  <cp:revision>2</cp:revision>
  <cp:lastPrinted>2022-05-09T18:32:00Z</cp:lastPrinted>
  <dcterms:created xsi:type="dcterms:W3CDTF">2024-03-13T03:44:00Z</dcterms:created>
  <dcterms:modified xsi:type="dcterms:W3CDTF">2024-03-13T03:44:00Z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0x0101004B0E9BCB2753254AB96F65103183D7E7</vt:lpwstr>
  </property>
</Properties>
</file>